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CFBF4" w14:textId="77777777" w:rsidR="00756C16" w:rsidRPr="006F2905" w:rsidRDefault="0074234F">
      <w:pPr>
        <w:jc w:val="center"/>
        <w:rPr>
          <w:b/>
          <w:bCs/>
          <w:sz w:val="36"/>
          <w:szCs w:val="36"/>
        </w:rPr>
      </w:pPr>
      <w:r>
        <w:rPr>
          <w:b/>
          <w:bCs/>
          <w:sz w:val="36"/>
          <w:szCs w:val="36"/>
        </w:rPr>
        <w:t>Minutes</w:t>
      </w:r>
    </w:p>
    <w:p w14:paraId="446A75E4" w14:textId="77777777" w:rsidR="006F2905" w:rsidRPr="006F2905" w:rsidRDefault="006F2905">
      <w:pPr>
        <w:jc w:val="center"/>
        <w:rPr>
          <w:b/>
          <w:bCs/>
          <w:sz w:val="12"/>
          <w:szCs w:val="12"/>
        </w:rPr>
      </w:pPr>
    </w:p>
    <w:p w14:paraId="4339812C" w14:textId="77777777" w:rsidR="00756C16" w:rsidRDefault="00756C16">
      <w:pPr>
        <w:jc w:val="center"/>
        <w:rPr>
          <w:b/>
          <w:bCs/>
          <w:sz w:val="32"/>
          <w:szCs w:val="32"/>
        </w:rPr>
      </w:pPr>
      <w:r>
        <w:rPr>
          <w:b/>
          <w:bCs/>
          <w:sz w:val="32"/>
          <w:szCs w:val="32"/>
        </w:rPr>
        <w:t xml:space="preserve">Rice Lake, Lake Protection and Rehabilitation District </w:t>
      </w:r>
    </w:p>
    <w:p w14:paraId="101D4A8E" w14:textId="77777777" w:rsidR="006F2905" w:rsidRDefault="00756C16">
      <w:pPr>
        <w:jc w:val="center"/>
        <w:rPr>
          <w:b/>
          <w:bCs/>
        </w:rPr>
      </w:pPr>
      <w:r>
        <w:rPr>
          <w:b/>
          <w:bCs/>
        </w:rPr>
        <w:t xml:space="preserve">Posted: Town of Rice Lake Municipal Building, </w:t>
      </w:r>
    </w:p>
    <w:p w14:paraId="4EC1EDB2" w14:textId="77777777" w:rsidR="00756C16" w:rsidRPr="00CC6C83" w:rsidRDefault="00756C16" w:rsidP="00CC6C83">
      <w:pPr>
        <w:jc w:val="center"/>
        <w:rPr>
          <w:b/>
          <w:bCs/>
        </w:rPr>
      </w:pPr>
      <w:r>
        <w:rPr>
          <w:b/>
          <w:bCs/>
        </w:rPr>
        <w:t>City Hall of Rice Lake, Rice Lake Area Chamber of Commerce</w:t>
      </w:r>
    </w:p>
    <w:p w14:paraId="00C8A3C7" w14:textId="77777777" w:rsidR="00CC6C83" w:rsidRPr="00CC6C83" w:rsidRDefault="00756C16" w:rsidP="00FC65ED">
      <w:pPr>
        <w:jc w:val="center"/>
        <w:rPr>
          <w:b/>
          <w:bCs/>
          <w:color w:val="FF0000"/>
          <w:sz w:val="28"/>
          <w:szCs w:val="28"/>
        </w:rPr>
      </w:pPr>
      <w:r w:rsidRPr="00CC6C83">
        <w:rPr>
          <w:b/>
          <w:bCs/>
          <w:color w:val="FF0000"/>
          <w:sz w:val="28"/>
          <w:szCs w:val="28"/>
        </w:rPr>
        <w:t xml:space="preserve">Place: </w:t>
      </w:r>
      <w:r w:rsidR="00CC6C83" w:rsidRPr="00CC6C83">
        <w:rPr>
          <w:b/>
          <w:bCs/>
          <w:color w:val="FF0000"/>
          <w:sz w:val="28"/>
          <w:szCs w:val="28"/>
        </w:rPr>
        <w:t xml:space="preserve">Rice Lake Elks #1441 </w:t>
      </w:r>
      <w:r w:rsidR="00FF58B5">
        <w:rPr>
          <w:b/>
          <w:bCs/>
          <w:color w:val="FF0000"/>
          <w:sz w:val="28"/>
          <w:szCs w:val="28"/>
        </w:rPr>
        <w:t>(Lakeside Entrance)</w:t>
      </w:r>
    </w:p>
    <w:p w14:paraId="2C3FC22A" w14:textId="77777777" w:rsidR="00CB08B8" w:rsidRPr="00CC6C83" w:rsidRDefault="00CC6C83" w:rsidP="00FC65ED">
      <w:pPr>
        <w:jc w:val="center"/>
        <w:rPr>
          <w:b/>
          <w:bCs/>
          <w:color w:val="FF0000"/>
          <w:sz w:val="28"/>
          <w:szCs w:val="28"/>
        </w:rPr>
      </w:pPr>
      <w:r w:rsidRPr="00CC6C83">
        <w:rPr>
          <w:b/>
          <w:bCs/>
          <w:color w:val="FF0000"/>
          <w:sz w:val="28"/>
          <w:szCs w:val="28"/>
        </w:rPr>
        <w:t>36 E</w:t>
      </w:r>
      <w:r w:rsidR="009F7C2F" w:rsidRPr="00CC6C83">
        <w:rPr>
          <w:b/>
          <w:bCs/>
          <w:color w:val="FF0000"/>
          <w:sz w:val="28"/>
          <w:szCs w:val="28"/>
        </w:rPr>
        <w:t xml:space="preserve">ast Eau Claire Street, </w:t>
      </w:r>
      <w:r w:rsidR="00FC65ED" w:rsidRPr="00CC6C83">
        <w:rPr>
          <w:b/>
          <w:bCs/>
          <w:color w:val="FF0000"/>
          <w:sz w:val="28"/>
          <w:szCs w:val="28"/>
        </w:rPr>
        <w:t>Rice Lake, WI 54868</w:t>
      </w:r>
    </w:p>
    <w:p w14:paraId="250899EE" w14:textId="77777777" w:rsidR="00CC6C83" w:rsidRDefault="00756C16" w:rsidP="00CC6C83">
      <w:pPr>
        <w:tabs>
          <w:tab w:val="center" w:pos="4680"/>
          <w:tab w:val="left" w:pos="6535"/>
        </w:tabs>
        <w:jc w:val="center"/>
        <w:rPr>
          <w:b/>
          <w:bCs/>
          <w:sz w:val="28"/>
          <w:szCs w:val="28"/>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p>
    <w:p w14:paraId="5606082E" w14:textId="77777777" w:rsidR="009F7C2F" w:rsidRDefault="00756C16" w:rsidP="00FD21AA">
      <w:pPr>
        <w:jc w:val="center"/>
        <w:rPr>
          <w:b/>
          <w:bCs/>
          <w:sz w:val="28"/>
          <w:szCs w:val="28"/>
        </w:rPr>
      </w:pPr>
      <w:r>
        <w:rPr>
          <w:b/>
          <w:bCs/>
          <w:sz w:val="28"/>
          <w:szCs w:val="28"/>
        </w:rPr>
        <w:t>Date:</w:t>
      </w:r>
      <w:r w:rsidR="00D14474">
        <w:rPr>
          <w:b/>
          <w:bCs/>
          <w:sz w:val="28"/>
          <w:szCs w:val="28"/>
        </w:rPr>
        <w:t xml:space="preserve"> </w:t>
      </w:r>
      <w:r w:rsidR="003749AD">
        <w:rPr>
          <w:b/>
          <w:bCs/>
          <w:sz w:val="28"/>
          <w:szCs w:val="28"/>
        </w:rPr>
        <w:t xml:space="preserve"> </w:t>
      </w:r>
      <w:r w:rsidR="0056009F">
        <w:rPr>
          <w:b/>
          <w:bCs/>
          <w:sz w:val="28"/>
          <w:szCs w:val="28"/>
        </w:rPr>
        <w:t>July 15, 2020</w:t>
      </w:r>
      <w:r w:rsidR="003749AD">
        <w:rPr>
          <w:b/>
          <w:bCs/>
          <w:sz w:val="28"/>
          <w:szCs w:val="28"/>
        </w:rPr>
        <w:t xml:space="preserve">                     </w:t>
      </w:r>
    </w:p>
    <w:tbl>
      <w:tblPr>
        <w:tblW w:w="1053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3"/>
        <w:gridCol w:w="356"/>
        <w:gridCol w:w="4524"/>
        <w:gridCol w:w="487"/>
      </w:tblGrid>
      <w:tr w:rsidR="005922E6" w:rsidRPr="00B43DCC" w14:paraId="59FF0D11" w14:textId="77777777" w:rsidTr="00B43DCC">
        <w:tc>
          <w:tcPr>
            <w:tcW w:w="5220" w:type="dxa"/>
            <w:shd w:val="clear" w:color="auto" w:fill="auto"/>
          </w:tcPr>
          <w:p w14:paraId="40749E32" w14:textId="77777777" w:rsidR="005922E6" w:rsidRPr="00B43DCC" w:rsidRDefault="005922E6" w:rsidP="005922E6">
            <w:pPr>
              <w:rPr>
                <w:b/>
                <w:bCs/>
                <w:sz w:val="28"/>
                <w:szCs w:val="28"/>
              </w:rPr>
            </w:pPr>
            <w:r w:rsidRPr="00B43DCC">
              <w:rPr>
                <w:b/>
                <w:bCs/>
                <w:sz w:val="28"/>
                <w:szCs w:val="28"/>
              </w:rPr>
              <w:t>Josh Estreen: Chair</w:t>
            </w:r>
          </w:p>
        </w:tc>
        <w:tc>
          <w:tcPr>
            <w:tcW w:w="270" w:type="dxa"/>
            <w:shd w:val="clear" w:color="auto" w:fill="auto"/>
          </w:tcPr>
          <w:p w14:paraId="54E5BF47" w14:textId="77777777" w:rsidR="005922E6" w:rsidRPr="00B43DCC" w:rsidRDefault="0074234F" w:rsidP="00B43DCC">
            <w:pPr>
              <w:jc w:val="center"/>
              <w:rPr>
                <w:b/>
                <w:bCs/>
                <w:sz w:val="28"/>
                <w:szCs w:val="28"/>
              </w:rPr>
            </w:pPr>
            <w:r>
              <w:rPr>
                <w:b/>
                <w:bCs/>
                <w:sz w:val="28"/>
                <w:szCs w:val="28"/>
              </w:rPr>
              <w:t>x</w:t>
            </w:r>
          </w:p>
        </w:tc>
        <w:tc>
          <w:tcPr>
            <w:tcW w:w="4552" w:type="dxa"/>
            <w:shd w:val="clear" w:color="auto" w:fill="auto"/>
          </w:tcPr>
          <w:p w14:paraId="0CE7DBD7" w14:textId="77777777" w:rsidR="005922E6" w:rsidRPr="00B43DCC" w:rsidRDefault="005922E6" w:rsidP="005922E6">
            <w:pPr>
              <w:rPr>
                <w:b/>
                <w:bCs/>
                <w:sz w:val="28"/>
                <w:szCs w:val="28"/>
              </w:rPr>
            </w:pPr>
            <w:r w:rsidRPr="00B43DCC">
              <w:rPr>
                <w:b/>
                <w:bCs/>
                <w:sz w:val="28"/>
                <w:szCs w:val="28"/>
              </w:rPr>
              <w:t>Don Putnam: Treasurer/Town Rep.</w:t>
            </w:r>
          </w:p>
        </w:tc>
        <w:tc>
          <w:tcPr>
            <w:tcW w:w="488" w:type="dxa"/>
            <w:shd w:val="clear" w:color="auto" w:fill="auto"/>
          </w:tcPr>
          <w:p w14:paraId="35E980CD" w14:textId="77777777" w:rsidR="005922E6" w:rsidRPr="00B43DCC" w:rsidRDefault="0074234F" w:rsidP="00B43DCC">
            <w:pPr>
              <w:jc w:val="center"/>
              <w:rPr>
                <w:b/>
                <w:bCs/>
                <w:sz w:val="28"/>
                <w:szCs w:val="28"/>
              </w:rPr>
            </w:pPr>
            <w:r>
              <w:rPr>
                <w:b/>
                <w:bCs/>
                <w:sz w:val="28"/>
                <w:szCs w:val="28"/>
              </w:rPr>
              <w:t>x</w:t>
            </w:r>
          </w:p>
        </w:tc>
      </w:tr>
      <w:tr w:rsidR="005922E6" w:rsidRPr="00B43DCC" w14:paraId="765C5D9D" w14:textId="77777777" w:rsidTr="00B43DCC">
        <w:tc>
          <w:tcPr>
            <w:tcW w:w="5220" w:type="dxa"/>
            <w:shd w:val="clear" w:color="auto" w:fill="auto"/>
          </w:tcPr>
          <w:p w14:paraId="28A521CA" w14:textId="77777777" w:rsidR="005922E6" w:rsidRPr="00B43DCC" w:rsidRDefault="001C4373" w:rsidP="005922E6">
            <w:pPr>
              <w:rPr>
                <w:b/>
                <w:bCs/>
                <w:sz w:val="28"/>
                <w:szCs w:val="28"/>
              </w:rPr>
            </w:pPr>
            <w:r>
              <w:rPr>
                <w:b/>
                <w:bCs/>
                <w:sz w:val="28"/>
                <w:szCs w:val="28"/>
              </w:rPr>
              <w:t>Nate Levenhagen</w:t>
            </w:r>
          </w:p>
        </w:tc>
        <w:tc>
          <w:tcPr>
            <w:tcW w:w="270" w:type="dxa"/>
            <w:shd w:val="clear" w:color="auto" w:fill="auto"/>
          </w:tcPr>
          <w:p w14:paraId="620E0957" w14:textId="77777777" w:rsidR="005922E6" w:rsidRPr="00B43DCC" w:rsidRDefault="0074234F" w:rsidP="00B43DCC">
            <w:pPr>
              <w:jc w:val="center"/>
              <w:rPr>
                <w:b/>
                <w:bCs/>
                <w:sz w:val="28"/>
                <w:szCs w:val="28"/>
              </w:rPr>
            </w:pPr>
            <w:r>
              <w:rPr>
                <w:b/>
                <w:bCs/>
                <w:sz w:val="28"/>
                <w:szCs w:val="28"/>
              </w:rPr>
              <w:t>x</w:t>
            </w:r>
          </w:p>
        </w:tc>
        <w:tc>
          <w:tcPr>
            <w:tcW w:w="4552" w:type="dxa"/>
            <w:shd w:val="clear" w:color="auto" w:fill="auto"/>
          </w:tcPr>
          <w:p w14:paraId="4F8928F8" w14:textId="77777777" w:rsidR="005922E6" w:rsidRPr="00B43DCC" w:rsidRDefault="005346CD" w:rsidP="005346CD">
            <w:pPr>
              <w:rPr>
                <w:b/>
                <w:bCs/>
                <w:sz w:val="28"/>
                <w:szCs w:val="28"/>
              </w:rPr>
            </w:pPr>
            <w:r>
              <w:rPr>
                <w:b/>
                <w:bCs/>
                <w:sz w:val="28"/>
                <w:szCs w:val="28"/>
              </w:rPr>
              <w:t>Peter Gallagher/Commissioner</w:t>
            </w:r>
          </w:p>
        </w:tc>
        <w:tc>
          <w:tcPr>
            <w:tcW w:w="488" w:type="dxa"/>
            <w:shd w:val="clear" w:color="auto" w:fill="auto"/>
          </w:tcPr>
          <w:p w14:paraId="5BF58E2E" w14:textId="77777777" w:rsidR="005922E6" w:rsidRPr="00B43DCC" w:rsidRDefault="0074234F" w:rsidP="00B43DCC">
            <w:pPr>
              <w:jc w:val="center"/>
              <w:rPr>
                <w:b/>
                <w:bCs/>
                <w:sz w:val="28"/>
                <w:szCs w:val="28"/>
              </w:rPr>
            </w:pPr>
            <w:r>
              <w:rPr>
                <w:b/>
                <w:bCs/>
                <w:sz w:val="28"/>
                <w:szCs w:val="28"/>
              </w:rPr>
              <w:t>x</w:t>
            </w:r>
          </w:p>
        </w:tc>
      </w:tr>
      <w:tr w:rsidR="005922E6" w:rsidRPr="00B43DCC" w14:paraId="3F65B76C" w14:textId="77777777" w:rsidTr="00B43DCC">
        <w:tc>
          <w:tcPr>
            <w:tcW w:w="5220" w:type="dxa"/>
            <w:shd w:val="clear" w:color="auto" w:fill="auto"/>
          </w:tcPr>
          <w:p w14:paraId="5080473F" w14:textId="77777777" w:rsidR="005922E6" w:rsidRPr="00B43DCC" w:rsidRDefault="0028476B" w:rsidP="005922E6">
            <w:pPr>
              <w:rPr>
                <w:b/>
                <w:bCs/>
                <w:sz w:val="28"/>
                <w:szCs w:val="28"/>
              </w:rPr>
            </w:pPr>
            <w:r>
              <w:rPr>
                <w:b/>
                <w:bCs/>
                <w:sz w:val="28"/>
                <w:szCs w:val="28"/>
              </w:rPr>
              <w:t>Doug Edwardsen/City Rep</w:t>
            </w:r>
          </w:p>
        </w:tc>
        <w:tc>
          <w:tcPr>
            <w:tcW w:w="270" w:type="dxa"/>
            <w:shd w:val="clear" w:color="auto" w:fill="auto"/>
          </w:tcPr>
          <w:p w14:paraId="643A156D" w14:textId="77777777" w:rsidR="005922E6" w:rsidRPr="00B43DCC" w:rsidRDefault="0074234F" w:rsidP="00B43DCC">
            <w:pPr>
              <w:jc w:val="center"/>
              <w:rPr>
                <w:b/>
                <w:bCs/>
                <w:sz w:val="28"/>
                <w:szCs w:val="28"/>
              </w:rPr>
            </w:pPr>
            <w:r>
              <w:rPr>
                <w:b/>
                <w:bCs/>
                <w:sz w:val="28"/>
                <w:szCs w:val="28"/>
              </w:rPr>
              <w:t>x</w:t>
            </w:r>
          </w:p>
        </w:tc>
        <w:tc>
          <w:tcPr>
            <w:tcW w:w="4552" w:type="dxa"/>
            <w:shd w:val="clear" w:color="auto" w:fill="auto"/>
          </w:tcPr>
          <w:p w14:paraId="2354D2C3"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488" w:type="dxa"/>
            <w:shd w:val="clear" w:color="auto" w:fill="auto"/>
          </w:tcPr>
          <w:p w14:paraId="0826465B" w14:textId="77777777" w:rsidR="005922E6" w:rsidRPr="00B43DCC" w:rsidRDefault="0074234F" w:rsidP="00B43DCC">
            <w:pPr>
              <w:jc w:val="center"/>
              <w:rPr>
                <w:b/>
                <w:bCs/>
                <w:sz w:val="28"/>
                <w:szCs w:val="28"/>
              </w:rPr>
            </w:pPr>
            <w:r>
              <w:rPr>
                <w:b/>
                <w:bCs/>
                <w:sz w:val="28"/>
                <w:szCs w:val="28"/>
              </w:rPr>
              <w:t>x</w:t>
            </w:r>
          </w:p>
        </w:tc>
      </w:tr>
      <w:tr w:rsidR="005922E6" w:rsidRPr="00B43DCC" w14:paraId="2B1DC736" w14:textId="77777777" w:rsidTr="00B43DCC">
        <w:tc>
          <w:tcPr>
            <w:tcW w:w="5220" w:type="dxa"/>
            <w:shd w:val="clear" w:color="auto" w:fill="auto"/>
          </w:tcPr>
          <w:p w14:paraId="3C3A8413" w14:textId="77777777" w:rsidR="005922E6" w:rsidRPr="00B43DCC" w:rsidRDefault="0028476B" w:rsidP="00BE74C0">
            <w:pPr>
              <w:rPr>
                <w:b/>
                <w:bCs/>
                <w:sz w:val="28"/>
                <w:szCs w:val="28"/>
              </w:rPr>
            </w:pPr>
            <w:r>
              <w:rPr>
                <w:b/>
                <w:bCs/>
                <w:sz w:val="28"/>
                <w:szCs w:val="28"/>
              </w:rPr>
              <w:t>Peggy Nitz</w:t>
            </w:r>
            <w:r w:rsidR="005346CD">
              <w:rPr>
                <w:b/>
                <w:bCs/>
                <w:sz w:val="28"/>
                <w:szCs w:val="28"/>
              </w:rPr>
              <w:t xml:space="preserve">/Commissioner </w:t>
            </w:r>
          </w:p>
        </w:tc>
        <w:tc>
          <w:tcPr>
            <w:tcW w:w="270" w:type="dxa"/>
            <w:shd w:val="clear" w:color="auto" w:fill="auto"/>
          </w:tcPr>
          <w:p w14:paraId="2BE99E93" w14:textId="77777777" w:rsidR="005922E6" w:rsidRPr="00B43DCC" w:rsidRDefault="0074234F" w:rsidP="00B43DCC">
            <w:pPr>
              <w:jc w:val="center"/>
              <w:rPr>
                <w:b/>
                <w:bCs/>
                <w:sz w:val="28"/>
                <w:szCs w:val="28"/>
              </w:rPr>
            </w:pPr>
            <w:r>
              <w:rPr>
                <w:b/>
                <w:bCs/>
                <w:sz w:val="28"/>
                <w:szCs w:val="28"/>
              </w:rPr>
              <w:t>x</w:t>
            </w:r>
          </w:p>
        </w:tc>
        <w:tc>
          <w:tcPr>
            <w:tcW w:w="4552" w:type="dxa"/>
            <w:shd w:val="clear" w:color="auto" w:fill="auto"/>
          </w:tcPr>
          <w:p w14:paraId="3C7546CB" w14:textId="77777777" w:rsidR="005922E6" w:rsidRPr="00B43DCC" w:rsidRDefault="005922E6" w:rsidP="005922E6">
            <w:pPr>
              <w:rPr>
                <w:b/>
                <w:bCs/>
                <w:sz w:val="28"/>
                <w:szCs w:val="28"/>
              </w:rPr>
            </w:pPr>
            <w:r w:rsidRPr="00B43DCC">
              <w:rPr>
                <w:b/>
                <w:bCs/>
                <w:sz w:val="28"/>
                <w:szCs w:val="28"/>
              </w:rPr>
              <w:t>Dave Blumer/Lake Educator</w:t>
            </w:r>
          </w:p>
        </w:tc>
        <w:tc>
          <w:tcPr>
            <w:tcW w:w="488" w:type="dxa"/>
            <w:shd w:val="clear" w:color="auto" w:fill="auto"/>
          </w:tcPr>
          <w:p w14:paraId="7A29A7F8" w14:textId="77777777" w:rsidR="005922E6" w:rsidRPr="00B43DCC" w:rsidRDefault="0074234F" w:rsidP="00B43DCC">
            <w:pPr>
              <w:jc w:val="center"/>
              <w:rPr>
                <w:b/>
                <w:bCs/>
                <w:sz w:val="28"/>
                <w:szCs w:val="28"/>
              </w:rPr>
            </w:pPr>
            <w:r>
              <w:rPr>
                <w:b/>
                <w:bCs/>
                <w:sz w:val="28"/>
                <w:szCs w:val="28"/>
              </w:rPr>
              <w:t>x</w:t>
            </w:r>
          </w:p>
        </w:tc>
      </w:tr>
      <w:tr w:rsidR="00B533CC" w:rsidRPr="00B43DCC" w14:paraId="51CDF152" w14:textId="77777777" w:rsidTr="00B43DCC">
        <w:tc>
          <w:tcPr>
            <w:tcW w:w="5220" w:type="dxa"/>
            <w:shd w:val="clear" w:color="auto" w:fill="auto"/>
          </w:tcPr>
          <w:p w14:paraId="30702EAC" w14:textId="77777777" w:rsidR="00B533CC" w:rsidRPr="00B43DCC" w:rsidRDefault="005346CD" w:rsidP="005922E6">
            <w:pPr>
              <w:rPr>
                <w:b/>
                <w:bCs/>
                <w:sz w:val="28"/>
                <w:szCs w:val="28"/>
              </w:rPr>
            </w:pPr>
            <w:r>
              <w:rPr>
                <w:b/>
                <w:bCs/>
                <w:sz w:val="28"/>
                <w:szCs w:val="28"/>
              </w:rPr>
              <w:t>Randy Bina/Commissioner</w:t>
            </w:r>
          </w:p>
        </w:tc>
        <w:tc>
          <w:tcPr>
            <w:tcW w:w="270" w:type="dxa"/>
            <w:shd w:val="clear" w:color="auto" w:fill="auto"/>
          </w:tcPr>
          <w:p w14:paraId="5ABB3DF8" w14:textId="77777777" w:rsidR="00B533CC" w:rsidRPr="00B43DCC" w:rsidRDefault="008E3EEE" w:rsidP="00B43DCC">
            <w:pPr>
              <w:jc w:val="center"/>
              <w:rPr>
                <w:b/>
                <w:bCs/>
                <w:sz w:val="28"/>
                <w:szCs w:val="28"/>
              </w:rPr>
            </w:pPr>
            <w:r>
              <w:rPr>
                <w:b/>
                <w:bCs/>
                <w:sz w:val="28"/>
                <w:szCs w:val="28"/>
              </w:rPr>
              <w:t xml:space="preserve"> </w:t>
            </w:r>
            <w:r w:rsidR="0074234F">
              <w:rPr>
                <w:b/>
                <w:bCs/>
                <w:sz w:val="28"/>
                <w:szCs w:val="28"/>
              </w:rPr>
              <w:t>x</w:t>
            </w:r>
          </w:p>
        </w:tc>
        <w:tc>
          <w:tcPr>
            <w:tcW w:w="4552" w:type="dxa"/>
            <w:shd w:val="clear" w:color="auto" w:fill="auto"/>
          </w:tcPr>
          <w:p w14:paraId="5C4549DB" w14:textId="77777777" w:rsidR="00B533CC" w:rsidRPr="00B43DCC" w:rsidRDefault="00797AF3" w:rsidP="0065503B">
            <w:pPr>
              <w:rPr>
                <w:b/>
                <w:bCs/>
                <w:sz w:val="28"/>
                <w:szCs w:val="28"/>
              </w:rPr>
            </w:pPr>
            <w:r>
              <w:rPr>
                <w:b/>
                <w:bCs/>
                <w:sz w:val="28"/>
                <w:szCs w:val="28"/>
              </w:rPr>
              <w:t xml:space="preserve">Rod Olson/WQ&amp;LP </w:t>
            </w:r>
            <w:r w:rsidR="0065503B">
              <w:rPr>
                <w:b/>
                <w:bCs/>
                <w:sz w:val="28"/>
                <w:szCs w:val="28"/>
              </w:rPr>
              <w:t>C</w:t>
            </w:r>
            <w:r>
              <w:rPr>
                <w:b/>
                <w:bCs/>
                <w:sz w:val="28"/>
                <w:szCs w:val="28"/>
              </w:rPr>
              <w:t>ommittee</w:t>
            </w:r>
          </w:p>
        </w:tc>
        <w:tc>
          <w:tcPr>
            <w:tcW w:w="488" w:type="dxa"/>
            <w:shd w:val="clear" w:color="auto" w:fill="auto"/>
          </w:tcPr>
          <w:p w14:paraId="692F2C93" w14:textId="77777777" w:rsidR="00B533CC" w:rsidRPr="00B43DCC" w:rsidRDefault="00B533CC" w:rsidP="00B43DCC">
            <w:pPr>
              <w:jc w:val="center"/>
              <w:rPr>
                <w:b/>
                <w:bCs/>
                <w:sz w:val="28"/>
                <w:szCs w:val="28"/>
              </w:rPr>
            </w:pPr>
          </w:p>
        </w:tc>
      </w:tr>
      <w:tr w:rsidR="00157471" w:rsidRPr="00B43DCC" w14:paraId="044A1A71" w14:textId="77777777" w:rsidTr="00B43DCC">
        <w:tc>
          <w:tcPr>
            <w:tcW w:w="5220" w:type="dxa"/>
            <w:shd w:val="clear" w:color="auto" w:fill="auto"/>
          </w:tcPr>
          <w:p w14:paraId="64AFC289" w14:textId="77777777" w:rsidR="00157471" w:rsidRDefault="00A40CBF" w:rsidP="00B06524">
            <w:pPr>
              <w:rPr>
                <w:b/>
                <w:bCs/>
                <w:sz w:val="28"/>
                <w:szCs w:val="28"/>
              </w:rPr>
            </w:pPr>
            <w:r>
              <w:rPr>
                <w:b/>
                <w:bCs/>
                <w:sz w:val="28"/>
                <w:szCs w:val="28"/>
              </w:rPr>
              <w:t>Guests:</w:t>
            </w:r>
            <w:r w:rsidR="0074234F">
              <w:rPr>
                <w:b/>
                <w:bCs/>
                <w:sz w:val="28"/>
                <w:szCs w:val="28"/>
              </w:rPr>
              <w:t>Justin Anderson</w:t>
            </w:r>
          </w:p>
          <w:p w14:paraId="45C6E340" w14:textId="77777777" w:rsidR="0074234F" w:rsidRDefault="005B4AF0" w:rsidP="00B06524">
            <w:pPr>
              <w:rPr>
                <w:b/>
                <w:bCs/>
                <w:sz w:val="28"/>
                <w:szCs w:val="28"/>
              </w:rPr>
            </w:pPr>
            <w:r>
              <w:rPr>
                <w:b/>
                <w:bCs/>
                <w:sz w:val="28"/>
                <w:szCs w:val="28"/>
              </w:rPr>
              <w:t>Dave Schlossner</w:t>
            </w:r>
            <w:r w:rsidR="0033323F">
              <w:rPr>
                <w:b/>
                <w:bCs/>
                <w:sz w:val="28"/>
                <w:szCs w:val="28"/>
              </w:rPr>
              <w:t xml:space="preserve">   Dan Graff</w:t>
            </w:r>
          </w:p>
        </w:tc>
        <w:tc>
          <w:tcPr>
            <w:tcW w:w="270" w:type="dxa"/>
            <w:shd w:val="clear" w:color="auto" w:fill="auto"/>
          </w:tcPr>
          <w:p w14:paraId="7A08F426" w14:textId="77777777" w:rsidR="00157471" w:rsidRPr="00B43DCC" w:rsidRDefault="0074234F" w:rsidP="00B43DCC">
            <w:pPr>
              <w:jc w:val="center"/>
              <w:rPr>
                <w:b/>
                <w:bCs/>
                <w:sz w:val="28"/>
                <w:szCs w:val="28"/>
              </w:rPr>
            </w:pPr>
            <w:r>
              <w:rPr>
                <w:b/>
                <w:bCs/>
                <w:sz w:val="28"/>
                <w:szCs w:val="28"/>
              </w:rPr>
              <w:t>x</w:t>
            </w:r>
          </w:p>
        </w:tc>
        <w:tc>
          <w:tcPr>
            <w:tcW w:w="4552" w:type="dxa"/>
            <w:shd w:val="clear" w:color="auto" w:fill="auto"/>
          </w:tcPr>
          <w:p w14:paraId="448B5735" w14:textId="77777777" w:rsidR="00157471" w:rsidRDefault="0074234F" w:rsidP="005922E6">
            <w:pPr>
              <w:rPr>
                <w:b/>
                <w:bCs/>
                <w:sz w:val="28"/>
                <w:szCs w:val="28"/>
              </w:rPr>
            </w:pPr>
            <w:r>
              <w:rPr>
                <w:b/>
                <w:bCs/>
                <w:sz w:val="28"/>
                <w:szCs w:val="28"/>
              </w:rPr>
              <w:t>Savana Yunkers (Leaps)</w:t>
            </w:r>
          </w:p>
          <w:p w14:paraId="309D5A68" w14:textId="77777777" w:rsidR="005B4AF0" w:rsidRDefault="005B4AF0" w:rsidP="005922E6">
            <w:pPr>
              <w:rPr>
                <w:b/>
                <w:bCs/>
                <w:sz w:val="28"/>
                <w:szCs w:val="28"/>
              </w:rPr>
            </w:pPr>
            <w:r>
              <w:rPr>
                <w:b/>
                <w:bCs/>
                <w:sz w:val="28"/>
                <w:szCs w:val="28"/>
              </w:rPr>
              <w:t>John Grosenbacher</w:t>
            </w:r>
          </w:p>
        </w:tc>
        <w:tc>
          <w:tcPr>
            <w:tcW w:w="488" w:type="dxa"/>
            <w:shd w:val="clear" w:color="auto" w:fill="auto"/>
          </w:tcPr>
          <w:p w14:paraId="1FA20C91" w14:textId="77777777" w:rsidR="00157471" w:rsidRDefault="0074234F" w:rsidP="00B43DCC">
            <w:pPr>
              <w:jc w:val="center"/>
              <w:rPr>
                <w:b/>
                <w:bCs/>
                <w:sz w:val="28"/>
                <w:szCs w:val="28"/>
              </w:rPr>
            </w:pPr>
            <w:r>
              <w:rPr>
                <w:b/>
                <w:bCs/>
                <w:sz w:val="28"/>
                <w:szCs w:val="28"/>
              </w:rPr>
              <w:t>X</w:t>
            </w:r>
          </w:p>
          <w:p w14:paraId="26C8E6C7" w14:textId="77777777" w:rsidR="0074234F" w:rsidRPr="00B43DCC" w:rsidRDefault="0074234F" w:rsidP="00B43DCC">
            <w:pPr>
              <w:jc w:val="center"/>
              <w:rPr>
                <w:b/>
                <w:bCs/>
                <w:sz w:val="28"/>
                <w:szCs w:val="28"/>
              </w:rPr>
            </w:pPr>
          </w:p>
        </w:tc>
      </w:tr>
    </w:tbl>
    <w:p w14:paraId="29E512BB" w14:textId="77777777" w:rsidR="005922E6" w:rsidRPr="00A40CBF" w:rsidRDefault="00A40CBF" w:rsidP="00A40CBF">
      <w:pPr>
        <w:rPr>
          <w:sz w:val="18"/>
          <w:szCs w:val="18"/>
        </w:rPr>
      </w:pPr>
      <w:r>
        <w:rPr>
          <w:sz w:val="18"/>
          <w:szCs w:val="18"/>
        </w:rPr>
        <w:t xml:space="preserve">Notice: A quorum for the City or Town of Rice Lake, or other municipal bodies may be present but, no actions will be taken.  </w:t>
      </w:r>
    </w:p>
    <w:tbl>
      <w:tblPr>
        <w:tblW w:w="11340" w:type="dxa"/>
        <w:tblInd w:w="-720" w:type="dxa"/>
        <w:tblLayout w:type="fixed"/>
        <w:tblCellMar>
          <w:left w:w="180" w:type="dxa"/>
          <w:right w:w="180" w:type="dxa"/>
        </w:tblCellMar>
        <w:tblLook w:val="0000" w:firstRow="0" w:lastRow="0" w:firstColumn="0" w:lastColumn="0" w:noHBand="0" w:noVBand="0"/>
      </w:tblPr>
      <w:tblGrid>
        <w:gridCol w:w="6030"/>
        <w:gridCol w:w="5310"/>
      </w:tblGrid>
      <w:tr w:rsidR="00FB7A70" w:rsidRPr="00FB7A70" w14:paraId="0FCD9560" w14:textId="77777777" w:rsidTr="00FD21AA">
        <w:trPr>
          <w:trHeight w:val="331"/>
        </w:trPr>
        <w:tc>
          <w:tcPr>
            <w:tcW w:w="6030" w:type="dxa"/>
            <w:tcBorders>
              <w:top w:val="single" w:sz="8" w:space="0" w:color="auto"/>
              <w:left w:val="single" w:sz="8" w:space="0" w:color="auto"/>
              <w:bottom w:val="single" w:sz="8" w:space="0" w:color="auto"/>
              <w:right w:val="nil"/>
            </w:tcBorders>
          </w:tcPr>
          <w:p w14:paraId="540C53D1"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5310" w:type="dxa"/>
            <w:tcBorders>
              <w:top w:val="single" w:sz="8" w:space="0" w:color="auto"/>
              <w:left w:val="single" w:sz="8" w:space="0" w:color="auto"/>
              <w:bottom w:val="single" w:sz="8" w:space="0" w:color="auto"/>
              <w:right w:val="single" w:sz="8" w:space="0" w:color="auto"/>
            </w:tcBorders>
          </w:tcPr>
          <w:p w14:paraId="77F8687E" w14:textId="77777777" w:rsidR="00756C16" w:rsidRPr="00FB7A70" w:rsidRDefault="00756C16">
            <w:pPr>
              <w:rPr>
                <w:sz w:val="22"/>
                <w:szCs w:val="24"/>
              </w:rPr>
            </w:pPr>
            <w:r w:rsidRPr="00FB7A70">
              <w:rPr>
                <w:sz w:val="22"/>
                <w:szCs w:val="24"/>
              </w:rPr>
              <w:t xml:space="preserve">Notes: </w:t>
            </w:r>
          </w:p>
        </w:tc>
      </w:tr>
      <w:tr w:rsidR="00FB7A70" w:rsidRPr="00FB7A70" w14:paraId="1810B5BA" w14:textId="77777777" w:rsidTr="00FD21AA">
        <w:trPr>
          <w:trHeight w:val="547"/>
        </w:trPr>
        <w:tc>
          <w:tcPr>
            <w:tcW w:w="6030" w:type="dxa"/>
            <w:tcBorders>
              <w:top w:val="single" w:sz="8" w:space="0" w:color="auto"/>
              <w:left w:val="single" w:sz="8" w:space="0" w:color="auto"/>
              <w:bottom w:val="single" w:sz="8" w:space="0" w:color="auto"/>
              <w:right w:val="nil"/>
            </w:tcBorders>
          </w:tcPr>
          <w:p w14:paraId="5CE8310E" w14:textId="77777777" w:rsidR="00756C16" w:rsidRPr="00F323E2" w:rsidRDefault="00756C16" w:rsidP="00BE7A48">
            <w:pPr>
              <w:numPr>
                <w:ilvl w:val="0"/>
                <w:numId w:val="22"/>
              </w:numPr>
              <w:rPr>
                <w:bCs/>
                <w:sz w:val="22"/>
                <w:szCs w:val="24"/>
              </w:rPr>
            </w:pPr>
            <w:r w:rsidRPr="00F323E2">
              <w:rPr>
                <w:bCs/>
                <w:sz w:val="22"/>
                <w:szCs w:val="24"/>
              </w:rPr>
              <w:t xml:space="preserve"> Call to order</w:t>
            </w:r>
            <w:r w:rsidR="00743271">
              <w:rPr>
                <w:bCs/>
                <w:sz w:val="22"/>
                <w:szCs w:val="24"/>
              </w:rPr>
              <w:t xml:space="preserve"> </w:t>
            </w:r>
            <w:r w:rsidR="0056009F">
              <w:rPr>
                <w:bCs/>
                <w:sz w:val="22"/>
                <w:szCs w:val="24"/>
              </w:rPr>
              <w:t xml:space="preserve">by </w:t>
            </w:r>
            <w:r w:rsidR="0056009F" w:rsidRPr="00F323E2">
              <w:rPr>
                <w:bCs/>
                <w:sz w:val="22"/>
                <w:szCs w:val="24"/>
              </w:rPr>
              <w:t>Chair</w:t>
            </w:r>
            <w:r w:rsidR="00743271">
              <w:rPr>
                <w:bCs/>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5310" w:type="dxa"/>
            <w:tcBorders>
              <w:top w:val="single" w:sz="8" w:space="0" w:color="auto"/>
              <w:left w:val="single" w:sz="8" w:space="0" w:color="auto"/>
              <w:bottom w:val="single" w:sz="8" w:space="0" w:color="auto"/>
              <w:right w:val="single" w:sz="8" w:space="0" w:color="auto"/>
            </w:tcBorders>
          </w:tcPr>
          <w:p w14:paraId="52AED43B" w14:textId="77777777" w:rsidR="00756C16" w:rsidRPr="00FB7A70" w:rsidRDefault="00892D23" w:rsidP="009F0F30">
            <w:pPr>
              <w:overflowPunct/>
              <w:rPr>
                <w:sz w:val="22"/>
                <w:szCs w:val="24"/>
              </w:rPr>
            </w:pPr>
            <w:r>
              <w:rPr>
                <w:sz w:val="22"/>
                <w:szCs w:val="24"/>
              </w:rPr>
              <w:t>Josh Estreen @ 8</w:t>
            </w:r>
            <w:r w:rsidR="004B18D3">
              <w:rPr>
                <w:sz w:val="22"/>
                <w:szCs w:val="24"/>
              </w:rPr>
              <w:t>:</w:t>
            </w:r>
            <w:r>
              <w:rPr>
                <w:sz w:val="22"/>
                <w:szCs w:val="24"/>
              </w:rPr>
              <w:t xml:space="preserve">34am, </w:t>
            </w:r>
            <w:r w:rsidR="00BC1286">
              <w:rPr>
                <w:sz w:val="22"/>
                <w:szCs w:val="24"/>
              </w:rPr>
              <w:t>acknowledge</w:t>
            </w:r>
            <w:r>
              <w:rPr>
                <w:sz w:val="22"/>
                <w:szCs w:val="24"/>
              </w:rPr>
              <w:t xml:space="preserve"> posting of minutes and agenda</w:t>
            </w:r>
          </w:p>
        </w:tc>
      </w:tr>
      <w:tr w:rsidR="00FB7A70" w:rsidRPr="00FB7A70" w14:paraId="209B5730" w14:textId="77777777" w:rsidTr="00FD21AA">
        <w:trPr>
          <w:trHeight w:val="250"/>
        </w:trPr>
        <w:tc>
          <w:tcPr>
            <w:tcW w:w="6030" w:type="dxa"/>
            <w:tcBorders>
              <w:top w:val="single" w:sz="8" w:space="0" w:color="auto"/>
              <w:left w:val="single" w:sz="8" w:space="0" w:color="auto"/>
              <w:bottom w:val="single" w:sz="8" w:space="0" w:color="auto"/>
              <w:right w:val="nil"/>
            </w:tcBorders>
          </w:tcPr>
          <w:p w14:paraId="54184F53" w14:textId="77777777" w:rsidR="00756C16" w:rsidRPr="00F323E2" w:rsidRDefault="00756C16" w:rsidP="00BE7A48">
            <w:pPr>
              <w:numPr>
                <w:ilvl w:val="0"/>
                <w:numId w:val="22"/>
              </w:numPr>
              <w:rPr>
                <w:bCs/>
                <w:sz w:val="22"/>
                <w:szCs w:val="24"/>
              </w:rPr>
            </w:pPr>
            <w:r w:rsidRPr="00F323E2">
              <w:rPr>
                <w:bCs/>
                <w:sz w:val="22"/>
                <w:szCs w:val="24"/>
              </w:rPr>
              <w:t xml:space="preserve">Roll Call </w:t>
            </w:r>
            <w:r w:rsidR="008A3341" w:rsidRPr="00F323E2">
              <w:rPr>
                <w:bCs/>
                <w:sz w:val="22"/>
                <w:szCs w:val="24"/>
              </w:rPr>
              <w:t>&amp; Introductions</w:t>
            </w:r>
            <w:r w:rsidR="00743271">
              <w:rPr>
                <w:bCs/>
                <w:sz w:val="22"/>
                <w:szCs w:val="24"/>
              </w:rPr>
              <w:t>:</w:t>
            </w:r>
          </w:p>
        </w:tc>
        <w:tc>
          <w:tcPr>
            <w:tcW w:w="5310" w:type="dxa"/>
            <w:tcBorders>
              <w:top w:val="single" w:sz="8" w:space="0" w:color="auto"/>
              <w:left w:val="single" w:sz="8" w:space="0" w:color="auto"/>
              <w:bottom w:val="single" w:sz="8" w:space="0" w:color="auto"/>
              <w:right w:val="single" w:sz="8" w:space="0" w:color="auto"/>
            </w:tcBorders>
          </w:tcPr>
          <w:p w14:paraId="43A80A2E" w14:textId="77777777" w:rsidR="00E002DD" w:rsidRPr="00FB7A70" w:rsidRDefault="004B18D3" w:rsidP="00BD42DC">
            <w:pPr>
              <w:overflowPunct/>
              <w:rPr>
                <w:sz w:val="22"/>
                <w:szCs w:val="24"/>
              </w:rPr>
            </w:pPr>
            <w:r>
              <w:rPr>
                <w:sz w:val="22"/>
                <w:szCs w:val="24"/>
              </w:rPr>
              <w:t>Roll call was taken by Secretary.</w:t>
            </w:r>
          </w:p>
        </w:tc>
      </w:tr>
      <w:tr w:rsidR="00FB7A70" w:rsidRPr="00FB7A70" w14:paraId="70981D02" w14:textId="77777777" w:rsidTr="00FD21AA">
        <w:trPr>
          <w:trHeight w:val="268"/>
        </w:trPr>
        <w:tc>
          <w:tcPr>
            <w:tcW w:w="6030" w:type="dxa"/>
            <w:tcBorders>
              <w:top w:val="single" w:sz="8" w:space="0" w:color="auto"/>
              <w:left w:val="single" w:sz="8" w:space="0" w:color="auto"/>
              <w:bottom w:val="single" w:sz="8" w:space="0" w:color="auto"/>
              <w:right w:val="nil"/>
            </w:tcBorders>
          </w:tcPr>
          <w:p w14:paraId="026C8310" w14:textId="77777777" w:rsidR="00756C16" w:rsidRPr="00F323E2" w:rsidRDefault="00756C16" w:rsidP="00BE7A48">
            <w:pPr>
              <w:numPr>
                <w:ilvl w:val="0"/>
                <w:numId w:val="22"/>
              </w:numPr>
              <w:rPr>
                <w:bCs/>
                <w:sz w:val="22"/>
                <w:szCs w:val="24"/>
              </w:rPr>
            </w:pPr>
            <w:r w:rsidRPr="00F323E2">
              <w:rPr>
                <w:bCs/>
                <w:sz w:val="22"/>
                <w:szCs w:val="24"/>
              </w:rPr>
              <w:t>Pledge of Allegiance</w:t>
            </w:r>
            <w:r w:rsidR="00743271">
              <w:rPr>
                <w:bCs/>
                <w:sz w:val="22"/>
                <w:szCs w:val="24"/>
              </w:rPr>
              <w:t>:</w:t>
            </w:r>
          </w:p>
        </w:tc>
        <w:tc>
          <w:tcPr>
            <w:tcW w:w="5310" w:type="dxa"/>
            <w:tcBorders>
              <w:top w:val="single" w:sz="8" w:space="0" w:color="auto"/>
              <w:left w:val="single" w:sz="8" w:space="0" w:color="auto"/>
              <w:bottom w:val="single" w:sz="8" w:space="0" w:color="auto"/>
              <w:right w:val="single" w:sz="8" w:space="0" w:color="auto"/>
            </w:tcBorders>
          </w:tcPr>
          <w:p w14:paraId="17ECC040" w14:textId="77777777" w:rsidR="00756C16" w:rsidRPr="00FB7A70" w:rsidRDefault="004B18D3" w:rsidP="007C498E">
            <w:pPr>
              <w:overflowPunct/>
              <w:rPr>
                <w:sz w:val="22"/>
                <w:szCs w:val="24"/>
              </w:rPr>
            </w:pPr>
            <w:r>
              <w:rPr>
                <w:sz w:val="22"/>
                <w:szCs w:val="24"/>
              </w:rPr>
              <w:t>Recited</w:t>
            </w:r>
          </w:p>
        </w:tc>
      </w:tr>
      <w:tr w:rsidR="00DC4A7B" w:rsidRPr="00FB7A70" w14:paraId="44050F03" w14:textId="77777777" w:rsidTr="00FD21AA">
        <w:trPr>
          <w:trHeight w:val="268"/>
        </w:trPr>
        <w:tc>
          <w:tcPr>
            <w:tcW w:w="6030" w:type="dxa"/>
            <w:tcBorders>
              <w:top w:val="single" w:sz="8" w:space="0" w:color="auto"/>
              <w:left w:val="single" w:sz="8" w:space="0" w:color="auto"/>
              <w:bottom w:val="single" w:sz="8" w:space="0" w:color="auto"/>
              <w:right w:val="nil"/>
            </w:tcBorders>
          </w:tcPr>
          <w:p w14:paraId="169DCAB1" w14:textId="77777777" w:rsidR="00BE7A48" w:rsidRPr="00743271" w:rsidRDefault="006C10BF" w:rsidP="006C10BF">
            <w:pPr>
              <w:numPr>
                <w:ilvl w:val="0"/>
                <w:numId w:val="22"/>
              </w:numPr>
              <w:rPr>
                <w:bCs/>
                <w:sz w:val="22"/>
                <w:szCs w:val="24"/>
              </w:rPr>
            </w:pPr>
            <w:r w:rsidRPr="00F323E2">
              <w:rPr>
                <w:bCs/>
                <w:sz w:val="22"/>
                <w:szCs w:val="24"/>
              </w:rPr>
              <w:t>Public Input</w:t>
            </w:r>
            <w:r w:rsidR="00743271">
              <w:rPr>
                <w:bCs/>
                <w:sz w:val="22"/>
                <w:szCs w:val="24"/>
              </w:rPr>
              <w:t>:</w:t>
            </w:r>
            <w:r w:rsidRPr="00F323E2">
              <w:rPr>
                <w:bCs/>
                <w:sz w:val="22"/>
                <w:szCs w:val="24"/>
              </w:rPr>
              <w:t xml:space="preserve"> </w:t>
            </w:r>
            <w:r w:rsidRPr="00743271">
              <w:rPr>
                <w:bCs/>
              </w:rPr>
              <w:t>(limited to five minutes)</w:t>
            </w:r>
            <w:r w:rsidR="00007209" w:rsidRPr="00743271">
              <w:rPr>
                <w:bCs/>
              </w:rPr>
              <w:t xml:space="preserve"> </w:t>
            </w:r>
            <w:r w:rsidRPr="00743271">
              <w:rPr>
                <w:bCs/>
              </w:rPr>
              <w:t xml:space="preserve">No </w:t>
            </w:r>
            <w:r w:rsidR="00743271" w:rsidRPr="00743271">
              <w:rPr>
                <w:bCs/>
              </w:rPr>
              <w:t xml:space="preserve">Board </w:t>
            </w:r>
            <w:r w:rsidRPr="00743271">
              <w:rPr>
                <w:bCs/>
              </w:rPr>
              <w:t xml:space="preserve">action </w:t>
            </w:r>
            <w:r w:rsidR="00743271" w:rsidRPr="00743271">
              <w:rPr>
                <w:bCs/>
              </w:rPr>
              <w:t>will</w:t>
            </w:r>
            <w:r w:rsidRPr="00743271">
              <w:rPr>
                <w:bCs/>
              </w:rPr>
              <w:t xml:space="preserve"> be taken</w:t>
            </w:r>
          </w:p>
        </w:tc>
        <w:tc>
          <w:tcPr>
            <w:tcW w:w="5310" w:type="dxa"/>
            <w:tcBorders>
              <w:top w:val="single" w:sz="8" w:space="0" w:color="auto"/>
              <w:left w:val="single" w:sz="8" w:space="0" w:color="auto"/>
              <w:bottom w:val="single" w:sz="8" w:space="0" w:color="auto"/>
              <w:right w:val="single" w:sz="8" w:space="0" w:color="auto"/>
            </w:tcBorders>
          </w:tcPr>
          <w:p w14:paraId="3E75B09B" w14:textId="77777777" w:rsidR="00BE7A48" w:rsidRPr="00BE7A48" w:rsidRDefault="00685CA6" w:rsidP="00BE7A48">
            <w:pPr>
              <w:numPr>
                <w:ilvl w:val="0"/>
                <w:numId w:val="15"/>
              </w:numPr>
              <w:overflowPunct/>
              <w:rPr>
                <w:sz w:val="22"/>
                <w:szCs w:val="24"/>
              </w:rPr>
            </w:pPr>
            <w:r>
              <w:rPr>
                <w:sz w:val="22"/>
                <w:szCs w:val="24"/>
              </w:rPr>
              <w:t>Lake District combined photo to be taken at 10:30 today following meeting.</w:t>
            </w:r>
          </w:p>
        </w:tc>
      </w:tr>
      <w:tr w:rsidR="00F323E2" w:rsidRPr="00FB7A70" w14:paraId="270F6DBF" w14:textId="77777777" w:rsidTr="00FD21AA">
        <w:trPr>
          <w:trHeight w:val="268"/>
        </w:trPr>
        <w:tc>
          <w:tcPr>
            <w:tcW w:w="6030" w:type="dxa"/>
            <w:tcBorders>
              <w:top w:val="single" w:sz="8" w:space="0" w:color="auto"/>
              <w:left w:val="single" w:sz="8" w:space="0" w:color="auto"/>
              <w:bottom w:val="single" w:sz="8" w:space="0" w:color="auto"/>
              <w:right w:val="nil"/>
            </w:tcBorders>
          </w:tcPr>
          <w:p w14:paraId="111DC4BA" w14:textId="77777777" w:rsidR="00F323E2" w:rsidRPr="00F323E2" w:rsidRDefault="00F323E2" w:rsidP="00BE7A48">
            <w:pPr>
              <w:numPr>
                <w:ilvl w:val="0"/>
                <w:numId w:val="22"/>
              </w:numPr>
              <w:rPr>
                <w:bCs/>
                <w:sz w:val="22"/>
                <w:szCs w:val="24"/>
              </w:rPr>
            </w:pPr>
            <w:r w:rsidRPr="00F323E2">
              <w:rPr>
                <w:bCs/>
                <w:sz w:val="22"/>
                <w:szCs w:val="24"/>
              </w:rPr>
              <w:t xml:space="preserve">  Secret</w:t>
            </w:r>
            <w:r>
              <w:rPr>
                <w:bCs/>
                <w:sz w:val="22"/>
                <w:szCs w:val="24"/>
              </w:rPr>
              <w:t>ary’s Report-Levenhagen</w:t>
            </w:r>
          </w:p>
        </w:tc>
        <w:tc>
          <w:tcPr>
            <w:tcW w:w="5310" w:type="dxa"/>
            <w:tcBorders>
              <w:top w:val="single" w:sz="8" w:space="0" w:color="auto"/>
              <w:left w:val="single" w:sz="8" w:space="0" w:color="auto"/>
              <w:bottom w:val="single" w:sz="8" w:space="0" w:color="auto"/>
              <w:right w:val="single" w:sz="8" w:space="0" w:color="auto"/>
            </w:tcBorders>
          </w:tcPr>
          <w:p w14:paraId="3E10D6DB" w14:textId="77777777" w:rsidR="00CC76EE" w:rsidRPr="00743271" w:rsidRDefault="00FA5AB5" w:rsidP="00CC76EE">
            <w:pPr>
              <w:numPr>
                <w:ilvl w:val="0"/>
                <w:numId w:val="16"/>
              </w:numPr>
              <w:overflowPunct/>
              <w:rPr>
                <w:sz w:val="22"/>
                <w:szCs w:val="24"/>
              </w:rPr>
            </w:pPr>
            <w:r>
              <w:rPr>
                <w:sz w:val="22"/>
                <w:szCs w:val="24"/>
              </w:rPr>
              <w:t>MMSC</w:t>
            </w:r>
            <w:r w:rsidR="004B18D3">
              <w:rPr>
                <w:sz w:val="22"/>
                <w:szCs w:val="24"/>
              </w:rPr>
              <w:t>: Approved the minutes of June 17, 2020</w:t>
            </w:r>
          </w:p>
        </w:tc>
      </w:tr>
      <w:tr w:rsidR="00F323E2" w:rsidRPr="00FB7A70" w14:paraId="60E01AB8" w14:textId="77777777" w:rsidTr="00FD21AA">
        <w:trPr>
          <w:trHeight w:val="268"/>
        </w:trPr>
        <w:tc>
          <w:tcPr>
            <w:tcW w:w="6030" w:type="dxa"/>
            <w:tcBorders>
              <w:top w:val="single" w:sz="8" w:space="0" w:color="auto"/>
              <w:left w:val="single" w:sz="8" w:space="0" w:color="auto"/>
              <w:bottom w:val="single" w:sz="8" w:space="0" w:color="auto"/>
              <w:right w:val="nil"/>
            </w:tcBorders>
          </w:tcPr>
          <w:p w14:paraId="15F1F83B" w14:textId="77777777" w:rsidR="00F323E2" w:rsidRDefault="00F323E2" w:rsidP="00BE7A48">
            <w:pPr>
              <w:numPr>
                <w:ilvl w:val="0"/>
                <w:numId w:val="22"/>
              </w:numPr>
              <w:rPr>
                <w:bCs/>
                <w:sz w:val="22"/>
                <w:szCs w:val="24"/>
              </w:rPr>
            </w:pPr>
            <w:r>
              <w:rPr>
                <w:bCs/>
                <w:sz w:val="22"/>
                <w:szCs w:val="24"/>
              </w:rPr>
              <w:t>Treasurer’s Report-Putnam:</w:t>
            </w:r>
          </w:p>
          <w:p w14:paraId="7ECC999D" w14:textId="77777777" w:rsidR="00F323E2" w:rsidRDefault="00007209" w:rsidP="00007209">
            <w:pPr>
              <w:numPr>
                <w:ilvl w:val="0"/>
                <w:numId w:val="26"/>
              </w:numPr>
              <w:rPr>
                <w:bCs/>
                <w:sz w:val="22"/>
                <w:szCs w:val="24"/>
              </w:rPr>
            </w:pPr>
            <w:r>
              <w:rPr>
                <w:bCs/>
                <w:sz w:val="22"/>
                <w:szCs w:val="24"/>
              </w:rPr>
              <w:t>Report/Review/</w:t>
            </w:r>
            <w:r w:rsidR="004042DB">
              <w:rPr>
                <w:bCs/>
                <w:sz w:val="22"/>
                <w:szCs w:val="24"/>
              </w:rPr>
              <w:t>A</w:t>
            </w:r>
            <w:r>
              <w:rPr>
                <w:bCs/>
                <w:sz w:val="22"/>
                <w:szCs w:val="24"/>
              </w:rPr>
              <w:t>pproval</w:t>
            </w:r>
          </w:p>
          <w:p w14:paraId="0A2E265B" w14:textId="77777777" w:rsidR="00743271" w:rsidRPr="00743271" w:rsidRDefault="00007209" w:rsidP="00743271">
            <w:pPr>
              <w:numPr>
                <w:ilvl w:val="0"/>
                <w:numId w:val="26"/>
              </w:numPr>
              <w:rPr>
                <w:bCs/>
                <w:sz w:val="22"/>
                <w:szCs w:val="24"/>
              </w:rPr>
            </w:pPr>
            <w:r>
              <w:rPr>
                <w:bCs/>
                <w:sz w:val="22"/>
                <w:szCs w:val="24"/>
              </w:rPr>
              <w:t>Communications</w:t>
            </w:r>
          </w:p>
        </w:tc>
        <w:tc>
          <w:tcPr>
            <w:tcW w:w="5310" w:type="dxa"/>
            <w:tcBorders>
              <w:top w:val="single" w:sz="8" w:space="0" w:color="auto"/>
              <w:left w:val="single" w:sz="8" w:space="0" w:color="auto"/>
              <w:bottom w:val="single" w:sz="8" w:space="0" w:color="auto"/>
              <w:right w:val="single" w:sz="8" w:space="0" w:color="auto"/>
            </w:tcBorders>
          </w:tcPr>
          <w:p w14:paraId="27823086" w14:textId="77777777" w:rsidR="00327F38" w:rsidRDefault="00E24FEE" w:rsidP="00BE7A48">
            <w:pPr>
              <w:numPr>
                <w:ilvl w:val="0"/>
                <w:numId w:val="18"/>
              </w:numPr>
              <w:overflowPunct/>
              <w:rPr>
                <w:sz w:val="22"/>
                <w:szCs w:val="24"/>
              </w:rPr>
            </w:pPr>
            <w:r>
              <w:rPr>
                <w:sz w:val="22"/>
                <w:szCs w:val="24"/>
              </w:rPr>
              <w:t xml:space="preserve">Audit date was set for 7-29-2020 8:30 am with Don P, Peter G, Josh E, </w:t>
            </w:r>
            <w:r w:rsidR="004B18D3">
              <w:rPr>
                <w:sz w:val="22"/>
                <w:szCs w:val="24"/>
              </w:rPr>
              <w:t xml:space="preserve">Peggy N., </w:t>
            </w:r>
            <w:r>
              <w:rPr>
                <w:sz w:val="22"/>
                <w:szCs w:val="24"/>
              </w:rPr>
              <w:t>and Nate L,</w:t>
            </w:r>
          </w:p>
          <w:p w14:paraId="488C58C0" w14:textId="77777777" w:rsidR="00E24FEE" w:rsidRDefault="00E24FEE" w:rsidP="00E24FEE">
            <w:pPr>
              <w:overflowPunct/>
              <w:ind w:left="720"/>
              <w:rPr>
                <w:sz w:val="22"/>
                <w:szCs w:val="24"/>
              </w:rPr>
            </w:pPr>
            <w:r>
              <w:rPr>
                <w:sz w:val="22"/>
                <w:szCs w:val="24"/>
              </w:rPr>
              <w:t>MMSC</w:t>
            </w:r>
            <w:r w:rsidR="0011681A">
              <w:rPr>
                <w:sz w:val="22"/>
                <w:szCs w:val="24"/>
              </w:rPr>
              <w:t>:</w:t>
            </w:r>
            <w:r>
              <w:rPr>
                <w:sz w:val="22"/>
                <w:szCs w:val="24"/>
              </w:rPr>
              <w:t xml:space="preserve"> to approve treasures report</w:t>
            </w:r>
          </w:p>
          <w:p w14:paraId="4B358FF2" w14:textId="77777777" w:rsidR="00E24FEE" w:rsidRPr="00CC76EE" w:rsidRDefault="00E24FEE" w:rsidP="00E24FEE">
            <w:pPr>
              <w:overflowPunct/>
              <w:ind w:left="720"/>
              <w:rPr>
                <w:sz w:val="22"/>
                <w:szCs w:val="24"/>
              </w:rPr>
            </w:pPr>
          </w:p>
        </w:tc>
      </w:tr>
      <w:tr w:rsidR="00F323E2" w:rsidRPr="00FB7A70" w14:paraId="3A21F303" w14:textId="77777777" w:rsidTr="00FD21AA">
        <w:trPr>
          <w:trHeight w:val="268"/>
        </w:trPr>
        <w:tc>
          <w:tcPr>
            <w:tcW w:w="6030" w:type="dxa"/>
            <w:tcBorders>
              <w:top w:val="single" w:sz="8" w:space="0" w:color="auto"/>
              <w:left w:val="single" w:sz="8" w:space="0" w:color="auto"/>
              <w:bottom w:val="single" w:sz="8" w:space="0" w:color="auto"/>
              <w:right w:val="nil"/>
            </w:tcBorders>
          </w:tcPr>
          <w:p w14:paraId="106DDC97" w14:textId="77777777" w:rsidR="00F323E2" w:rsidRDefault="00F323E2" w:rsidP="00BE7A48">
            <w:pPr>
              <w:numPr>
                <w:ilvl w:val="0"/>
                <w:numId w:val="22"/>
              </w:numPr>
              <w:rPr>
                <w:bCs/>
                <w:sz w:val="22"/>
                <w:szCs w:val="24"/>
              </w:rPr>
            </w:pPr>
            <w:r>
              <w:rPr>
                <w:bCs/>
                <w:sz w:val="22"/>
                <w:szCs w:val="24"/>
              </w:rPr>
              <w:t>Old Business:</w:t>
            </w:r>
          </w:p>
          <w:p w14:paraId="61B434DE" w14:textId="77777777" w:rsidR="00E903A2" w:rsidRDefault="0056009F" w:rsidP="00743271">
            <w:pPr>
              <w:numPr>
                <w:ilvl w:val="0"/>
                <w:numId w:val="34"/>
              </w:numPr>
              <w:rPr>
                <w:bCs/>
                <w:sz w:val="22"/>
                <w:szCs w:val="24"/>
              </w:rPr>
            </w:pPr>
            <w:r>
              <w:rPr>
                <w:bCs/>
                <w:sz w:val="22"/>
                <w:szCs w:val="24"/>
              </w:rPr>
              <w:t>Update on Moon Lake</w:t>
            </w:r>
          </w:p>
          <w:p w14:paraId="595D0256" w14:textId="77777777" w:rsidR="0056009F" w:rsidRDefault="0056009F" w:rsidP="00743271">
            <w:pPr>
              <w:numPr>
                <w:ilvl w:val="0"/>
                <w:numId w:val="34"/>
              </w:numPr>
              <w:rPr>
                <w:bCs/>
                <w:sz w:val="22"/>
                <w:szCs w:val="24"/>
              </w:rPr>
            </w:pPr>
            <w:r>
              <w:rPr>
                <w:bCs/>
                <w:sz w:val="22"/>
                <w:szCs w:val="24"/>
              </w:rPr>
              <w:t>Group Photo</w:t>
            </w:r>
          </w:p>
          <w:p w14:paraId="602F8757" w14:textId="77777777" w:rsidR="0056009F" w:rsidRPr="00743271" w:rsidRDefault="0056009F" w:rsidP="00743271">
            <w:pPr>
              <w:numPr>
                <w:ilvl w:val="0"/>
                <w:numId w:val="34"/>
              </w:numPr>
              <w:rPr>
                <w:bCs/>
                <w:sz w:val="22"/>
                <w:szCs w:val="24"/>
              </w:rPr>
            </w:pPr>
            <w:r>
              <w:rPr>
                <w:bCs/>
                <w:sz w:val="22"/>
                <w:szCs w:val="24"/>
              </w:rPr>
              <w:t>Place Public Relations Committee on agenda.</w:t>
            </w:r>
          </w:p>
        </w:tc>
        <w:tc>
          <w:tcPr>
            <w:tcW w:w="5310" w:type="dxa"/>
            <w:tcBorders>
              <w:top w:val="single" w:sz="8" w:space="0" w:color="auto"/>
              <w:left w:val="single" w:sz="8" w:space="0" w:color="auto"/>
              <w:bottom w:val="single" w:sz="8" w:space="0" w:color="auto"/>
              <w:right w:val="single" w:sz="8" w:space="0" w:color="auto"/>
            </w:tcBorders>
          </w:tcPr>
          <w:p w14:paraId="1A67F63D" w14:textId="77777777" w:rsidR="00F323E2" w:rsidRDefault="004D5C90" w:rsidP="00BE7A48">
            <w:pPr>
              <w:numPr>
                <w:ilvl w:val="0"/>
                <w:numId w:val="19"/>
              </w:numPr>
              <w:overflowPunct/>
              <w:rPr>
                <w:sz w:val="22"/>
                <w:szCs w:val="24"/>
              </w:rPr>
            </w:pPr>
            <w:r>
              <w:rPr>
                <w:sz w:val="22"/>
                <w:szCs w:val="24"/>
              </w:rPr>
              <w:t xml:space="preserve">Dan Graff reported on desire to include </w:t>
            </w:r>
            <w:r w:rsidR="0011681A">
              <w:rPr>
                <w:sz w:val="22"/>
                <w:szCs w:val="24"/>
              </w:rPr>
              <w:t>M</w:t>
            </w:r>
            <w:r>
              <w:rPr>
                <w:sz w:val="22"/>
                <w:szCs w:val="24"/>
              </w:rPr>
              <w:t xml:space="preserve">oon </w:t>
            </w:r>
            <w:r w:rsidR="0011681A">
              <w:rPr>
                <w:sz w:val="22"/>
                <w:szCs w:val="24"/>
              </w:rPr>
              <w:t>L</w:t>
            </w:r>
            <w:r>
              <w:rPr>
                <w:sz w:val="22"/>
                <w:szCs w:val="24"/>
              </w:rPr>
              <w:t xml:space="preserve">ake </w:t>
            </w:r>
            <w:r w:rsidR="0011681A">
              <w:rPr>
                <w:sz w:val="22"/>
                <w:szCs w:val="24"/>
              </w:rPr>
              <w:t xml:space="preserve">Assoc. into the Rice Lake </w:t>
            </w:r>
            <w:r w:rsidR="00B764E6">
              <w:rPr>
                <w:sz w:val="22"/>
                <w:szCs w:val="24"/>
              </w:rPr>
              <w:t>District</w:t>
            </w:r>
            <w:r>
              <w:rPr>
                <w:sz w:val="22"/>
                <w:szCs w:val="24"/>
              </w:rPr>
              <w:t xml:space="preserve">. Approximately 18 homes mostly in the township, </w:t>
            </w:r>
            <w:r w:rsidR="00677253">
              <w:rPr>
                <w:sz w:val="22"/>
                <w:szCs w:val="24"/>
              </w:rPr>
              <w:t>looking to do approximately 2 weed cuttings per year, Dan to talk with Dave and fish mgt, Don and Dan to ta</w:t>
            </w:r>
            <w:r w:rsidR="0006541A">
              <w:rPr>
                <w:sz w:val="22"/>
                <w:szCs w:val="24"/>
              </w:rPr>
              <w:t>lk to the zoning board with questions and concerns re: cost and incom</w:t>
            </w:r>
            <w:r w:rsidR="00B16B47">
              <w:rPr>
                <w:sz w:val="22"/>
                <w:szCs w:val="24"/>
              </w:rPr>
              <w:t>e</w:t>
            </w:r>
            <w:r w:rsidR="0006541A">
              <w:rPr>
                <w:sz w:val="22"/>
                <w:szCs w:val="24"/>
              </w:rPr>
              <w:t>.</w:t>
            </w:r>
            <w:r w:rsidR="00B16B47">
              <w:rPr>
                <w:sz w:val="22"/>
                <w:szCs w:val="24"/>
              </w:rPr>
              <w:t xml:space="preserve"> </w:t>
            </w:r>
            <w:r w:rsidR="0006541A">
              <w:rPr>
                <w:sz w:val="22"/>
                <w:szCs w:val="24"/>
              </w:rPr>
              <w:t>Dan also reported on the history of Moon Lake, his report is on file with the secretary.</w:t>
            </w:r>
          </w:p>
          <w:p w14:paraId="215E4FA3" w14:textId="77777777" w:rsidR="00176771" w:rsidRPr="00FB7A70" w:rsidRDefault="00176771" w:rsidP="00BE7A48">
            <w:pPr>
              <w:numPr>
                <w:ilvl w:val="0"/>
                <w:numId w:val="19"/>
              </w:numPr>
              <w:overflowPunct/>
              <w:rPr>
                <w:sz w:val="22"/>
                <w:szCs w:val="24"/>
              </w:rPr>
            </w:pPr>
            <w:r>
              <w:rPr>
                <w:sz w:val="22"/>
                <w:szCs w:val="24"/>
              </w:rPr>
              <w:t>Group photo to be taken along old swimming beach, (now a</w:t>
            </w:r>
            <w:r w:rsidR="00B16B47">
              <w:rPr>
                <w:sz w:val="22"/>
                <w:szCs w:val="24"/>
              </w:rPr>
              <w:t xml:space="preserve"> beach walk</w:t>
            </w:r>
            <w:r>
              <w:rPr>
                <w:sz w:val="22"/>
                <w:szCs w:val="24"/>
              </w:rPr>
              <w:t xml:space="preserve">) for </w:t>
            </w:r>
            <w:r w:rsidR="00B16B47">
              <w:rPr>
                <w:sz w:val="22"/>
                <w:szCs w:val="24"/>
              </w:rPr>
              <w:t>C</w:t>
            </w:r>
            <w:r>
              <w:rPr>
                <w:sz w:val="22"/>
                <w:szCs w:val="24"/>
              </w:rPr>
              <w:t>hronotype and to be posted on Facebook. Thanks to Doug E. for work with our Facebook page.</w:t>
            </w:r>
          </w:p>
        </w:tc>
      </w:tr>
      <w:tr w:rsidR="00F323E2" w:rsidRPr="00FB7A70" w14:paraId="5726763B" w14:textId="77777777" w:rsidTr="00FD21AA">
        <w:trPr>
          <w:trHeight w:val="268"/>
        </w:trPr>
        <w:tc>
          <w:tcPr>
            <w:tcW w:w="6030" w:type="dxa"/>
            <w:tcBorders>
              <w:top w:val="single" w:sz="8" w:space="0" w:color="auto"/>
              <w:left w:val="single" w:sz="8" w:space="0" w:color="auto"/>
              <w:bottom w:val="single" w:sz="8" w:space="0" w:color="auto"/>
              <w:right w:val="nil"/>
            </w:tcBorders>
          </w:tcPr>
          <w:p w14:paraId="437488EA" w14:textId="77777777" w:rsidR="00743271" w:rsidRPr="00743271" w:rsidRDefault="00F323E2" w:rsidP="00743271">
            <w:pPr>
              <w:numPr>
                <w:ilvl w:val="0"/>
                <w:numId w:val="22"/>
              </w:numPr>
              <w:rPr>
                <w:bCs/>
                <w:sz w:val="22"/>
                <w:szCs w:val="24"/>
              </w:rPr>
            </w:pPr>
            <w:r>
              <w:rPr>
                <w:bCs/>
                <w:sz w:val="22"/>
                <w:szCs w:val="24"/>
              </w:rPr>
              <w:t>New Business:</w:t>
            </w:r>
          </w:p>
          <w:p w14:paraId="68B55624" w14:textId="77777777" w:rsidR="00743271" w:rsidRDefault="0056009F" w:rsidP="00743271">
            <w:pPr>
              <w:numPr>
                <w:ilvl w:val="0"/>
                <w:numId w:val="33"/>
              </w:numPr>
              <w:rPr>
                <w:bCs/>
                <w:sz w:val="22"/>
                <w:szCs w:val="24"/>
              </w:rPr>
            </w:pPr>
            <w:r>
              <w:rPr>
                <w:bCs/>
                <w:sz w:val="22"/>
                <w:szCs w:val="24"/>
              </w:rPr>
              <w:t>Volunteer Hours (Scout Project)</w:t>
            </w:r>
          </w:p>
          <w:p w14:paraId="0FB69AD1" w14:textId="77777777" w:rsidR="0056009F" w:rsidRDefault="0056009F" w:rsidP="00743271">
            <w:pPr>
              <w:numPr>
                <w:ilvl w:val="0"/>
                <w:numId w:val="33"/>
              </w:numPr>
              <w:rPr>
                <w:bCs/>
                <w:sz w:val="22"/>
                <w:szCs w:val="24"/>
              </w:rPr>
            </w:pPr>
            <w:r>
              <w:rPr>
                <w:bCs/>
                <w:sz w:val="22"/>
                <w:szCs w:val="24"/>
              </w:rPr>
              <w:t>Handbook discussion</w:t>
            </w:r>
          </w:p>
          <w:p w14:paraId="6B5E0171" w14:textId="77777777" w:rsidR="0056009F" w:rsidRPr="00743271" w:rsidRDefault="0056009F" w:rsidP="00743271">
            <w:pPr>
              <w:numPr>
                <w:ilvl w:val="0"/>
                <w:numId w:val="33"/>
              </w:numPr>
              <w:rPr>
                <w:bCs/>
                <w:sz w:val="22"/>
                <w:szCs w:val="24"/>
              </w:rPr>
            </w:pPr>
          </w:p>
        </w:tc>
        <w:tc>
          <w:tcPr>
            <w:tcW w:w="5310" w:type="dxa"/>
            <w:tcBorders>
              <w:top w:val="single" w:sz="8" w:space="0" w:color="auto"/>
              <w:left w:val="single" w:sz="8" w:space="0" w:color="auto"/>
              <w:bottom w:val="single" w:sz="8" w:space="0" w:color="auto"/>
              <w:right w:val="single" w:sz="8" w:space="0" w:color="auto"/>
            </w:tcBorders>
          </w:tcPr>
          <w:p w14:paraId="106A2AC3" w14:textId="77777777" w:rsidR="00176771" w:rsidRDefault="00176771" w:rsidP="00E903A2">
            <w:pPr>
              <w:numPr>
                <w:ilvl w:val="0"/>
                <w:numId w:val="28"/>
              </w:numPr>
              <w:overflowPunct/>
              <w:rPr>
                <w:sz w:val="22"/>
                <w:szCs w:val="24"/>
              </w:rPr>
            </w:pPr>
            <w:r>
              <w:rPr>
                <w:sz w:val="22"/>
                <w:szCs w:val="24"/>
              </w:rPr>
              <w:t>Peggy and Peter to follow up.</w:t>
            </w:r>
          </w:p>
          <w:p w14:paraId="53F74518" w14:textId="77777777" w:rsidR="00BE7A48" w:rsidRDefault="00176771" w:rsidP="00E903A2">
            <w:pPr>
              <w:numPr>
                <w:ilvl w:val="0"/>
                <w:numId w:val="28"/>
              </w:numPr>
              <w:overflowPunct/>
              <w:rPr>
                <w:sz w:val="22"/>
                <w:szCs w:val="24"/>
              </w:rPr>
            </w:pPr>
            <w:r>
              <w:rPr>
                <w:sz w:val="22"/>
                <w:szCs w:val="24"/>
              </w:rPr>
              <w:t>Bob</w:t>
            </w:r>
            <w:r w:rsidR="00C046D3">
              <w:rPr>
                <w:sz w:val="22"/>
                <w:szCs w:val="24"/>
              </w:rPr>
              <w:t xml:space="preserve"> A, Nate, Josh, and </w:t>
            </w:r>
            <w:r w:rsidR="00055999">
              <w:rPr>
                <w:sz w:val="22"/>
                <w:szCs w:val="24"/>
              </w:rPr>
              <w:t>Don to</w:t>
            </w:r>
            <w:r w:rsidR="00C046D3">
              <w:rPr>
                <w:sz w:val="22"/>
                <w:szCs w:val="24"/>
              </w:rPr>
              <w:t xml:space="preserve"> </w:t>
            </w:r>
            <w:r w:rsidR="00055999">
              <w:rPr>
                <w:sz w:val="22"/>
                <w:szCs w:val="24"/>
              </w:rPr>
              <w:t>discuss</w:t>
            </w:r>
            <w:r w:rsidR="00C046D3">
              <w:rPr>
                <w:sz w:val="22"/>
                <w:szCs w:val="24"/>
              </w:rPr>
              <w:t xml:space="preserve"> this. </w:t>
            </w:r>
            <w:r w:rsidR="00E903A2">
              <w:rPr>
                <w:sz w:val="22"/>
                <w:szCs w:val="24"/>
              </w:rPr>
              <w:t xml:space="preserve"> </w:t>
            </w:r>
          </w:p>
          <w:p w14:paraId="502283C8" w14:textId="77777777" w:rsidR="00E903A2" w:rsidRPr="00E903A2" w:rsidRDefault="00E903A2" w:rsidP="00743271">
            <w:pPr>
              <w:overflowPunct/>
              <w:ind w:left="720"/>
              <w:rPr>
                <w:sz w:val="22"/>
                <w:szCs w:val="24"/>
              </w:rPr>
            </w:pPr>
          </w:p>
        </w:tc>
      </w:tr>
      <w:tr w:rsidR="00F323E2" w:rsidRPr="00FB7A70" w14:paraId="7BFEE251" w14:textId="77777777" w:rsidTr="00FD21AA">
        <w:trPr>
          <w:trHeight w:val="268"/>
        </w:trPr>
        <w:tc>
          <w:tcPr>
            <w:tcW w:w="6030" w:type="dxa"/>
            <w:tcBorders>
              <w:top w:val="single" w:sz="8" w:space="0" w:color="auto"/>
              <w:left w:val="single" w:sz="8" w:space="0" w:color="auto"/>
              <w:bottom w:val="single" w:sz="8" w:space="0" w:color="auto"/>
              <w:right w:val="nil"/>
            </w:tcBorders>
          </w:tcPr>
          <w:p w14:paraId="7992A8D2" w14:textId="77777777" w:rsidR="00815BA7" w:rsidRPr="00815BA7" w:rsidRDefault="00F323E2" w:rsidP="00815BA7">
            <w:pPr>
              <w:numPr>
                <w:ilvl w:val="0"/>
                <w:numId w:val="22"/>
              </w:numPr>
              <w:rPr>
                <w:bCs/>
                <w:sz w:val="22"/>
                <w:szCs w:val="24"/>
              </w:rPr>
            </w:pPr>
            <w:r>
              <w:rPr>
                <w:bCs/>
                <w:sz w:val="22"/>
                <w:szCs w:val="24"/>
              </w:rPr>
              <w:lastRenderedPageBreak/>
              <w:t>Standing Committees:</w:t>
            </w:r>
          </w:p>
          <w:p w14:paraId="0A637601" w14:textId="77777777" w:rsidR="00A40CBF" w:rsidRDefault="00A40CBF" w:rsidP="00A40CBF">
            <w:pPr>
              <w:numPr>
                <w:ilvl w:val="0"/>
                <w:numId w:val="31"/>
              </w:numPr>
              <w:rPr>
                <w:bCs/>
                <w:sz w:val="22"/>
                <w:szCs w:val="24"/>
              </w:rPr>
            </w:pPr>
            <w:r>
              <w:rPr>
                <w:bCs/>
                <w:sz w:val="22"/>
                <w:szCs w:val="24"/>
              </w:rPr>
              <w:t>Finance-Putnam</w:t>
            </w:r>
          </w:p>
          <w:p w14:paraId="24B2C5A1" w14:textId="77777777" w:rsidR="00815BA7" w:rsidRDefault="00815BA7" w:rsidP="00A40CBF">
            <w:pPr>
              <w:numPr>
                <w:ilvl w:val="0"/>
                <w:numId w:val="31"/>
              </w:numPr>
              <w:rPr>
                <w:bCs/>
                <w:sz w:val="22"/>
                <w:szCs w:val="24"/>
              </w:rPr>
            </w:pPr>
            <w:r>
              <w:rPr>
                <w:bCs/>
                <w:sz w:val="22"/>
                <w:szCs w:val="24"/>
              </w:rPr>
              <w:t>Public Relations</w:t>
            </w:r>
          </w:p>
          <w:p w14:paraId="79546CFA" w14:textId="77777777" w:rsidR="00A40CBF" w:rsidRDefault="00A40CBF" w:rsidP="00A40CBF">
            <w:pPr>
              <w:numPr>
                <w:ilvl w:val="0"/>
                <w:numId w:val="31"/>
              </w:numPr>
              <w:rPr>
                <w:bCs/>
                <w:sz w:val="22"/>
                <w:szCs w:val="24"/>
              </w:rPr>
            </w:pPr>
            <w:r>
              <w:rPr>
                <w:bCs/>
                <w:sz w:val="22"/>
                <w:szCs w:val="24"/>
              </w:rPr>
              <w:t>Lake operations-Bina</w:t>
            </w:r>
          </w:p>
          <w:p w14:paraId="36E5BB91" w14:textId="77777777" w:rsidR="00A40CBF" w:rsidRDefault="00A40CBF" w:rsidP="00A40CBF">
            <w:pPr>
              <w:numPr>
                <w:ilvl w:val="0"/>
                <w:numId w:val="31"/>
              </w:numPr>
              <w:rPr>
                <w:bCs/>
                <w:sz w:val="22"/>
                <w:szCs w:val="24"/>
              </w:rPr>
            </w:pPr>
            <w:r>
              <w:rPr>
                <w:bCs/>
                <w:sz w:val="22"/>
                <w:szCs w:val="24"/>
              </w:rPr>
              <w:t>Consultant/Grants-Blumer</w:t>
            </w:r>
          </w:p>
          <w:p w14:paraId="2659702F" w14:textId="77777777" w:rsidR="00A40CBF" w:rsidRDefault="00A40CBF" w:rsidP="00A40CBF">
            <w:pPr>
              <w:numPr>
                <w:ilvl w:val="0"/>
                <w:numId w:val="31"/>
              </w:numPr>
              <w:rPr>
                <w:bCs/>
                <w:sz w:val="22"/>
                <w:szCs w:val="24"/>
              </w:rPr>
            </w:pPr>
            <w:r>
              <w:rPr>
                <w:bCs/>
                <w:sz w:val="22"/>
                <w:szCs w:val="24"/>
              </w:rPr>
              <w:t>Lake Protection/Water Quality</w:t>
            </w:r>
            <w:r w:rsidR="00D939FF">
              <w:rPr>
                <w:bCs/>
                <w:sz w:val="22"/>
                <w:szCs w:val="24"/>
              </w:rPr>
              <w:t>-Nitz/Gallagher</w:t>
            </w:r>
          </w:p>
          <w:p w14:paraId="503191FE" w14:textId="77777777" w:rsidR="00F323E2" w:rsidRPr="00D939FF" w:rsidRDefault="00D939FF" w:rsidP="00BE7A48">
            <w:pPr>
              <w:numPr>
                <w:ilvl w:val="0"/>
                <w:numId w:val="31"/>
              </w:numPr>
              <w:rPr>
                <w:bCs/>
                <w:sz w:val="22"/>
                <w:szCs w:val="24"/>
              </w:rPr>
            </w:pPr>
            <w:r>
              <w:rPr>
                <w:bCs/>
                <w:sz w:val="22"/>
                <w:szCs w:val="24"/>
              </w:rPr>
              <w:t>Inter-governmental-Edwardson</w:t>
            </w:r>
            <w:r w:rsidR="00D9270B">
              <w:rPr>
                <w:bCs/>
                <w:sz w:val="22"/>
                <w:szCs w:val="24"/>
              </w:rPr>
              <w:t xml:space="preserve"> </w:t>
            </w:r>
          </w:p>
        </w:tc>
        <w:tc>
          <w:tcPr>
            <w:tcW w:w="5310" w:type="dxa"/>
            <w:tcBorders>
              <w:top w:val="single" w:sz="8" w:space="0" w:color="auto"/>
              <w:left w:val="single" w:sz="8" w:space="0" w:color="auto"/>
              <w:bottom w:val="single" w:sz="8" w:space="0" w:color="auto"/>
              <w:right w:val="single" w:sz="8" w:space="0" w:color="auto"/>
            </w:tcBorders>
          </w:tcPr>
          <w:p w14:paraId="18BA8BBA" w14:textId="77777777" w:rsidR="005B0DBF" w:rsidRDefault="008C5757" w:rsidP="00545926">
            <w:pPr>
              <w:numPr>
                <w:ilvl w:val="0"/>
                <w:numId w:val="23"/>
              </w:numPr>
              <w:overflowPunct/>
              <w:rPr>
                <w:sz w:val="22"/>
                <w:szCs w:val="24"/>
              </w:rPr>
            </w:pPr>
            <w:r>
              <w:rPr>
                <w:sz w:val="22"/>
                <w:szCs w:val="24"/>
              </w:rPr>
              <w:t>Audit set for 7-29-2020 8:30 Elks lodge, auditors include-Nate L, Don P, Josh E, Peter G</w:t>
            </w:r>
            <w:r w:rsidR="004C4623">
              <w:rPr>
                <w:sz w:val="22"/>
                <w:szCs w:val="24"/>
              </w:rPr>
              <w:t>,</w:t>
            </w:r>
            <w:r w:rsidR="00845EAD">
              <w:rPr>
                <w:sz w:val="22"/>
                <w:szCs w:val="24"/>
              </w:rPr>
              <w:t xml:space="preserve"> </w:t>
            </w:r>
            <w:r w:rsidR="004C4623">
              <w:rPr>
                <w:sz w:val="22"/>
                <w:szCs w:val="24"/>
              </w:rPr>
              <w:t xml:space="preserve">and Peggy N. </w:t>
            </w:r>
          </w:p>
          <w:p w14:paraId="478F18DD" w14:textId="77777777" w:rsidR="004C4623" w:rsidRDefault="004C4623" w:rsidP="00545926">
            <w:pPr>
              <w:numPr>
                <w:ilvl w:val="0"/>
                <w:numId w:val="23"/>
              </w:numPr>
              <w:overflowPunct/>
              <w:rPr>
                <w:sz w:val="22"/>
                <w:szCs w:val="24"/>
              </w:rPr>
            </w:pPr>
            <w:r>
              <w:rPr>
                <w:sz w:val="22"/>
                <w:szCs w:val="24"/>
              </w:rPr>
              <w:t>Need to meet re: web site.</w:t>
            </w:r>
          </w:p>
          <w:p w14:paraId="57B9BC43" w14:textId="77777777" w:rsidR="004C4623" w:rsidRDefault="004C4623" w:rsidP="00545926">
            <w:pPr>
              <w:numPr>
                <w:ilvl w:val="0"/>
                <w:numId w:val="23"/>
              </w:numPr>
              <w:overflowPunct/>
              <w:rPr>
                <w:sz w:val="22"/>
                <w:szCs w:val="24"/>
              </w:rPr>
            </w:pPr>
            <w:r>
              <w:rPr>
                <w:sz w:val="22"/>
                <w:szCs w:val="24"/>
              </w:rPr>
              <w:t>Lake looks good, electrical issues with older harvester, removed 40 semi loads of weeds, employees are doing well</w:t>
            </w:r>
            <w:r w:rsidR="00DC08E8">
              <w:rPr>
                <w:sz w:val="22"/>
                <w:szCs w:val="24"/>
              </w:rPr>
              <w:t>.</w:t>
            </w:r>
          </w:p>
          <w:p w14:paraId="0B783859" w14:textId="77777777" w:rsidR="00A84698" w:rsidRDefault="00D9270B" w:rsidP="00545926">
            <w:pPr>
              <w:numPr>
                <w:ilvl w:val="0"/>
                <w:numId w:val="23"/>
              </w:numPr>
              <w:overflowPunct/>
              <w:rPr>
                <w:sz w:val="22"/>
                <w:szCs w:val="24"/>
              </w:rPr>
            </w:pPr>
            <w:r>
              <w:rPr>
                <w:sz w:val="22"/>
                <w:szCs w:val="24"/>
              </w:rPr>
              <w:t xml:space="preserve">Dave B reported, </w:t>
            </w:r>
          </w:p>
          <w:p w14:paraId="1E16784A" w14:textId="77777777" w:rsidR="00A84698" w:rsidRDefault="003A2086" w:rsidP="00A84698">
            <w:pPr>
              <w:overflowPunct/>
              <w:ind w:left="720"/>
              <w:rPr>
                <w:sz w:val="22"/>
                <w:szCs w:val="24"/>
              </w:rPr>
            </w:pPr>
            <w:r>
              <w:rPr>
                <w:sz w:val="22"/>
                <w:szCs w:val="24"/>
              </w:rPr>
              <w:t xml:space="preserve">1. </w:t>
            </w:r>
            <w:r w:rsidR="00DC08E8">
              <w:rPr>
                <w:sz w:val="22"/>
                <w:szCs w:val="24"/>
              </w:rPr>
              <w:t>L</w:t>
            </w:r>
            <w:r w:rsidR="00D9270B">
              <w:rPr>
                <w:sz w:val="22"/>
                <w:szCs w:val="24"/>
              </w:rPr>
              <w:t>ake mgmt. planning grant, stormwater plan for fair grounds, still waiting on Cedar</w:t>
            </w:r>
            <w:r w:rsidR="00DC08E8">
              <w:rPr>
                <w:sz w:val="22"/>
                <w:szCs w:val="24"/>
              </w:rPr>
              <w:t xml:space="preserve"> </w:t>
            </w:r>
            <w:r w:rsidR="00D9270B">
              <w:rPr>
                <w:sz w:val="22"/>
                <w:szCs w:val="24"/>
              </w:rPr>
              <w:t>Corp</w:t>
            </w:r>
            <w:r w:rsidR="00DC08E8">
              <w:rPr>
                <w:sz w:val="22"/>
                <w:szCs w:val="24"/>
              </w:rPr>
              <w:t>.</w:t>
            </w:r>
            <w:r w:rsidR="00D9270B">
              <w:rPr>
                <w:sz w:val="22"/>
                <w:szCs w:val="24"/>
              </w:rPr>
              <w:t xml:space="preserve"> final report. Reimbursement in to the WDNR </w:t>
            </w:r>
            <w:r>
              <w:rPr>
                <w:sz w:val="22"/>
                <w:szCs w:val="24"/>
              </w:rPr>
              <w:t xml:space="preserve">but on hold until final deliverables are met. Discussion about an edu. </w:t>
            </w:r>
            <w:r w:rsidR="00DC08E8">
              <w:rPr>
                <w:sz w:val="22"/>
                <w:szCs w:val="24"/>
              </w:rPr>
              <w:t>s</w:t>
            </w:r>
            <w:r>
              <w:rPr>
                <w:sz w:val="22"/>
                <w:szCs w:val="24"/>
              </w:rPr>
              <w:t xml:space="preserve">ign at the </w:t>
            </w:r>
            <w:r w:rsidR="00A84698">
              <w:rPr>
                <w:sz w:val="22"/>
                <w:szCs w:val="24"/>
              </w:rPr>
              <w:t>fairground’s</w:t>
            </w:r>
            <w:r>
              <w:rPr>
                <w:sz w:val="22"/>
                <w:szCs w:val="24"/>
              </w:rPr>
              <w:t xml:space="preserve"> raingarden.</w:t>
            </w:r>
          </w:p>
          <w:p w14:paraId="5F116D12" w14:textId="77777777" w:rsidR="00E7360B" w:rsidRDefault="00A84698" w:rsidP="00A84698">
            <w:pPr>
              <w:overflowPunct/>
              <w:ind w:left="720"/>
              <w:rPr>
                <w:sz w:val="22"/>
                <w:szCs w:val="24"/>
              </w:rPr>
            </w:pPr>
            <w:r>
              <w:rPr>
                <w:sz w:val="22"/>
                <w:szCs w:val="24"/>
              </w:rPr>
              <w:t>2. Lake mgmt. planning grant, 9-key element plan, reimbursement in, but the WDNR is waiting on the final deliverable.</w:t>
            </w:r>
          </w:p>
          <w:p w14:paraId="3A92429A" w14:textId="77777777" w:rsidR="00A84698" w:rsidRDefault="00A84698" w:rsidP="00A84698">
            <w:pPr>
              <w:overflowPunct/>
              <w:ind w:left="720"/>
              <w:rPr>
                <w:sz w:val="22"/>
                <w:szCs w:val="24"/>
              </w:rPr>
            </w:pPr>
            <w:r>
              <w:rPr>
                <w:sz w:val="22"/>
                <w:szCs w:val="24"/>
              </w:rPr>
              <w:t xml:space="preserve">3. Early </w:t>
            </w:r>
            <w:r w:rsidR="00DC08E8">
              <w:rPr>
                <w:sz w:val="22"/>
                <w:szCs w:val="24"/>
              </w:rPr>
              <w:t>d</w:t>
            </w:r>
            <w:r>
              <w:rPr>
                <w:sz w:val="22"/>
                <w:szCs w:val="24"/>
              </w:rPr>
              <w:t xml:space="preserve">etection and rapid response grant-EW extended </w:t>
            </w:r>
            <w:r w:rsidR="0047693F">
              <w:rPr>
                <w:sz w:val="22"/>
                <w:szCs w:val="24"/>
              </w:rPr>
              <w:t>through Dec. 31, 2020. Will allow for physical removal, follow up survey work, and fall mapping. Also needs EWM included.</w:t>
            </w:r>
          </w:p>
          <w:p w14:paraId="1811D97A" w14:textId="77777777" w:rsidR="0047693F" w:rsidRDefault="0047693F" w:rsidP="00A84698">
            <w:pPr>
              <w:overflowPunct/>
              <w:ind w:left="720"/>
              <w:rPr>
                <w:sz w:val="22"/>
                <w:szCs w:val="24"/>
              </w:rPr>
            </w:pPr>
            <w:r>
              <w:rPr>
                <w:sz w:val="22"/>
                <w:szCs w:val="24"/>
              </w:rPr>
              <w:t>4. CBCW grant, 133 hrs. put in at the landings, through the end of June. Another 90 plus hrs. for July. Four inspectors taking turns at two landing, Stein and Orchard Beach.</w:t>
            </w:r>
          </w:p>
          <w:p w14:paraId="7FD0D464" w14:textId="77777777" w:rsidR="00C05A65" w:rsidRDefault="00C05A65" w:rsidP="00A84698">
            <w:pPr>
              <w:overflowPunct/>
              <w:ind w:left="720"/>
              <w:rPr>
                <w:sz w:val="22"/>
                <w:szCs w:val="24"/>
              </w:rPr>
            </w:pPr>
            <w:r>
              <w:rPr>
                <w:sz w:val="22"/>
                <w:szCs w:val="24"/>
              </w:rPr>
              <w:t>5. Chemical for EWM nearly 4 acres at the three locations in Clearwater Bay. Treatment completed on 6-3-2020. Diver removal was completed on May 20 and May 21.</w:t>
            </w:r>
          </w:p>
          <w:p w14:paraId="0970ED94" w14:textId="77777777" w:rsidR="00172859" w:rsidRDefault="00C05A65" w:rsidP="00172859">
            <w:pPr>
              <w:overflowPunct/>
              <w:ind w:left="720"/>
              <w:rPr>
                <w:sz w:val="22"/>
                <w:szCs w:val="24"/>
              </w:rPr>
            </w:pPr>
            <w:r>
              <w:rPr>
                <w:sz w:val="22"/>
                <w:szCs w:val="24"/>
              </w:rPr>
              <w:t>6. Water quality testing done on July 20.</w:t>
            </w:r>
            <w:r w:rsidR="00BB5219">
              <w:rPr>
                <w:sz w:val="22"/>
                <w:szCs w:val="24"/>
              </w:rPr>
              <w:t xml:space="preserve"> Leaps report from Dave B on file with the secretary.</w:t>
            </w:r>
          </w:p>
          <w:p w14:paraId="4C56F3F2" w14:textId="77777777" w:rsidR="00172859" w:rsidRDefault="00172859" w:rsidP="00172859">
            <w:pPr>
              <w:overflowPunct/>
              <w:rPr>
                <w:sz w:val="22"/>
                <w:szCs w:val="24"/>
              </w:rPr>
            </w:pPr>
            <w:r>
              <w:rPr>
                <w:sz w:val="22"/>
                <w:szCs w:val="24"/>
              </w:rPr>
              <w:t xml:space="preserve">     e)    Peggy questioned payment to Randy Bina.</w:t>
            </w:r>
          </w:p>
          <w:p w14:paraId="3ED9790F" w14:textId="77777777" w:rsidR="008D2901" w:rsidRDefault="008D2901" w:rsidP="00172859">
            <w:pPr>
              <w:overflowPunct/>
              <w:rPr>
                <w:sz w:val="22"/>
                <w:szCs w:val="24"/>
              </w:rPr>
            </w:pPr>
            <w:r>
              <w:rPr>
                <w:sz w:val="22"/>
                <w:szCs w:val="24"/>
              </w:rPr>
              <w:t xml:space="preserve">     f)    </w:t>
            </w:r>
            <w:r w:rsidR="00DC08E8">
              <w:rPr>
                <w:sz w:val="22"/>
                <w:szCs w:val="24"/>
              </w:rPr>
              <w:t>C</w:t>
            </w:r>
            <w:r>
              <w:rPr>
                <w:sz w:val="22"/>
                <w:szCs w:val="24"/>
              </w:rPr>
              <w:t xml:space="preserve">ity planning on opening most roads and trails    </w:t>
            </w:r>
          </w:p>
          <w:p w14:paraId="38060EBD" w14:textId="77777777" w:rsidR="008D2901" w:rsidRDefault="008D2901" w:rsidP="00172859">
            <w:pPr>
              <w:overflowPunct/>
              <w:rPr>
                <w:sz w:val="22"/>
                <w:szCs w:val="24"/>
              </w:rPr>
            </w:pPr>
            <w:r>
              <w:rPr>
                <w:sz w:val="22"/>
                <w:szCs w:val="24"/>
              </w:rPr>
              <w:t xml:space="preserve">           within city limits to ATVs and UTVs. </w:t>
            </w:r>
          </w:p>
          <w:p w14:paraId="5B703DC7" w14:textId="77777777" w:rsidR="008C5757" w:rsidRDefault="00B81470" w:rsidP="008C5757">
            <w:pPr>
              <w:overflowPunct/>
              <w:rPr>
                <w:sz w:val="22"/>
                <w:szCs w:val="24"/>
              </w:rPr>
            </w:pPr>
            <w:r>
              <w:rPr>
                <w:sz w:val="22"/>
                <w:szCs w:val="24"/>
              </w:rPr>
              <w:t xml:space="preserve">           Josh has latest dock quote from 4-19 -</w:t>
            </w:r>
            <w:r w:rsidR="007C4D0B">
              <w:rPr>
                <w:sz w:val="22"/>
                <w:szCs w:val="24"/>
              </w:rPr>
              <w:t>$</w:t>
            </w:r>
            <w:r>
              <w:rPr>
                <w:sz w:val="22"/>
                <w:szCs w:val="24"/>
              </w:rPr>
              <w:t>13.677.</w:t>
            </w:r>
            <w:r w:rsidR="00DC08E8">
              <w:rPr>
                <w:sz w:val="22"/>
                <w:szCs w:val="24"/>
              </w:rPr>
              <w:t>02</w:t>
            </w:r>
          </w:p>
        </w:tc>
      </w:tr>
      <w:tr w:rsidR="005B0DBF" w:rsidRPr="00FB7A70" w14:paraId="602CD8C4" w14:textId="77777777" w:rsidTr="00FD21AA">
        <w:trPr>
          <w:trHeight w:val="268"/>
        </w:trPr>
        <w:tc>
          <w:tcPr>
            <w:tcW w:w="6030" w:type="dxa"/>
            <w:tcBorders>
              <w:top w:val="single" w:sz="8" w:space="0" w:color="auto"/>
              <w:left w:val="single" w:sz="8" w:space="0" w:color="auto"/>
              <w:bottom w:val="single" w:sz="8" w:space="0" w:color="auto"/>
              <w:right w:val="nil"/>
            </w:tcBorders>
          </w:tcPr>
          <w:p w14:paraId="7C3D3442" w14:textId="77777777" w:rsidR="00BE7A48" w:rsidRPr="00A40CBF" w:rsidRDefault="005B0DBF" w:rsidP="006C10BF">
            <w:pPr>
              <w:numPr>
                <w:ilvl w:val="0"/>
                <w:numId w:val="22"/>
              </w:numPr>
              <w:rPr>
                <w:bCs/>
                <w:sz w:val="22"/>
                <w:szCs w:val="24"/>
              </w:rPr>
            </w:pPr>
            <w:r>
              <w:rPr>
                <w:bCs/>
                <w:sz w:val="22"/>
                <w:szCs w:val="24"/>
              </w:rPr>
              <w:t xml:space="preserve"> Future </w:t>
            </w:r>
            <w:r w:rsidR="004042DB">
              <w:rPr>
                <w:bCs/>
                <w:sz w:val="22"/>
                <w:szCs w:val="24"/>
              </w:rPr>
              <w:t>A</w:t>
            </w:r>
            <w:r>
              <w:rPr>
                <w:bCs/>
                <w:sz w:val="22"/>
                <w:szCs w:val="24"/>
              </w:rPr>
              <w:t xml:space="preserve">genda </w:t>
            </w:r>
            <w:r w:rsidR="004042DB">
              <w:rPr>
                <w:bCs/>
                <w:sz w:val="22"/>
                <w:szCs w:val="24"/>
              </w:rPr>
              <w:t>I</w:t>
            </w:r>
            <w:r>
              <w:rPr>
                <w:bCs/>
                <w:sz w:val="22"/>
                <w:szCs w:val="24"/>
              </w:rPr>
              <w:t>tems:</w:t>
            </w:r>
          </w:p>
        </w:tc>
        <w:tc>
          <w:tcPr>
            <w:tcW w:w="5310" w:type="dxa"/>
            <w:tcBorders>
              <w:top w:val="single" w:sz="8" w:space="0" w:color="auto"/>
              <w:left w:val="single" w:sz="8" w:space="0" w:color="auto"/>
              <w:bottom w:val="single" w:sz="8" w:space="0" w:color="auto"/>
              <w:right w:val="single" w:sz="8" w:space="0" w:color="auto"/>
            </w:tcBorders>
          </w:tcPr>
          <w:p w14:paraId="530ACB7A" w14:textId="77777777" w:rsidR="0059632B" w:rsidRDefault="0059632B" w:rsidP="0059632B">
            <w:pPr>
              <w:overflowPunct/>
              <w:rPr>
                <w:sz w:val="22"/>
                <w:szCs w:val="24"/>
              </w:rPr>
            </w:pPr>
            <w:r>
              <w:rPr>
                <w:sz w:val="22"/>
                <w:szCs w:val="24"/>
              </w:rPr>
              <w:t>Contact sheet to be updated, city corp. Rain gardens @ fairgrounds, Josh-no wake zone by beach-slow no wake buoy done.</w:t>
            </w:r>
          </w:p>
        </w:tc>
      </w:tr>
      <w:tr w:rsidR="005B0DBF" w:rsidRPr="00FB7A70" w14:paraId="565D92B1" w14:textId="77777777" w:rsidTr="00FD21AA">
        <w:trPr>
          <w:trHeight w:val="268"/>
        </w:trPr>
        <w:tc>
          <w:tcPr>
            <w:tcW w:w="6030" w:type="dxa"/>
            <w:tcBorders>
              <w:top w:val="single" w:sz="8" w:space="0" w:color="auto"/>
              <w:left w:val="single" w:sz="8" w:space="0" w:color="auto"/>
              <w:bottom w:val="single" w:sz="8" w:space="0" w:color="auto"/>
              <w:right w:val="nil"/>
            </w:tcBorders>
          </w:tcPr>
          <w:p w14:paraId="3384C20D" w14:textId="77777777" w:rsidR="005B0DBF" w:rsidRDefault="005B0DBF" w:rsidP="00BE7A48">
            <w:pPr>
              <w:numPr>
                <w:ilvl w:val="0"/>
                <w:numId w:val="22"/>
              </w:numPr>
              <w:rPr>
                <w:bCs/>
                <w:sz w:val="22"/>
                <w:szCs w:val="24"/>
              </w:rPr>
            </w:pPr>
            <w:r>
              <w:rPr>
                <w:bCs/>
                <w:sz w:val="22"/>
                <w:szCs w:val="24"/>
              </w:rPr>
              <w:t xml:space="preserve"> Set next meeting date/time:</w:t>
            </w:r>
          </w:p>
        </w:tc>
        <w:tc>
          <w:tcPr>
            <w:tcW w:w="5310" w:type="dxa"/>
            <w:tcBorders>
              <w:top w:val="single" w:sz="8" w:space="0" w:color="auto"/>
              <w:left w:val="single" w:sz="8" w:space="0" w:color="auto"/>
              <w:bottom w:val="single" w:sz="8" w:space="0" w:color="auto"/>
              <w:right w:val="single" w:sz="8" w:space="0" w:color="auto"/>
            </w:tcBorders>
          </w:tcPr>
          <w:p w14:paraId="07154751" w14:textId="77777777" w:rsidR="005B0DBF" w:rsidRDefault="0056009F" w:rsidP="007C498E">
            <w:pPr>
              <w:overflowPunct/>
              <w:rPr>
                <w:sz w:val="22"/>
                <w:szCs w:val="24"/>
              </w:rPr>
            </w:pPr>
            <w:r>
              <w:rPr>
                <w:sz w:val="22"/>
                <w:szCs w:val="24"/>
              </w:rPr>
              <w:t>August 19, 2020 @ 8:30 AM</w:t>
            </w:r>
            <w:r w:rsidR="00E35FDC">
              <w:rPr>
                <w:sz w:val="22"/>
                <w:szCs w:val="24"/>
              </w:rPr>
              <w:t xml:space="preserve"> Rice Lake Elks #1441</w:t>
            </w:r>
          </w:p>
        </w:tc>
      </w:tr>
      <w:tr w:rsidR="005B0DBF" w:rsidRPr="00FB7A70" w14:paraId="545F43F3" w14:textId="77777777" w:rsidTr="00FD21AA">
        <w:trPr>
          <w:trHeight w:val="268"/>
        </w:trPr>
        <w:tc>
          <w:tcPr>
            <w:tcW w:w="6030" w:type="dxa"/>
            <w:tcBorders>
              <w:top w:val="single" w:sz="8" w:space="0" w:color="auto"/>
              <w:left w:val="single" w:sz="8" w:space="0" w:color="auto"/>
              <w:bottom w:val="single" w:sz="8" w:space="0" w:color="auto"/>
              <w:right w:val="nil"/>
            </w:tcBorders>
          </w:tcPr>
          <w:p w14:paraId="5ED166D7" w14:textId="77777777" w:rsidR="005B0DBF" w:rsidRDefault="005B0DBF" w:rsidP="00BE7A48">
            <w:pPr>
              <w:numPr>
                <w:ilvl w:val="0"/>
                <w:numId w:val="22"/>
              </w:numPr>
              <w:rPr>
                <w:bCs/>
                <w:sz w:val="22"/>
                <w:szCs w:val="24"/>
              </w:rPr>
            </w:pPr>
            <w:r>
              <w:rPr>
                <w:bCs/>
                <w:sz w:val="22"/>
                <w:szCs w:val="24"/>
              </w:rPr>
              <w:t xml:space="preserve"> Consideration of Adjournment:</w:t>
            </w:r>
          </w:p>
        </w:tc>
        <w:tc>
          <w:tcPr>
            <w:tcW w:w="5310" w:type="dxa"/>
            <w:tcBorders>
              <w:top w:val="single" w:sz="8" w:space="0" w:color="auto"/>
              <w:left w:val="single" w:sz="8" w:space="0" w:color="auto"/>
              <w:bottom w:val="single" w:sz="8" w:space="0" w:color="auto"/>
              <w:right w:val="single" w:sz="8" w:space="0" w:color="auto"/>
            </w:tcBorders>
          </w:tcPr>
          <w:p w14:paraId="22633E71" w14:textId="77777777" w:rsidR="005B0DBF" w:rsidRDefault="0059632B" w:rsidP="007C498E">
            <w:pPr>
              <w:overflowPunct/>
              <w:rPr>
                <w:sz w:val="22"/>
                <w:szCs w:val="24"/>
              </w:rPr>
            </w:pPr>
            <w:r>
              <w:rPr>
                <w:sz w:val="22"/>
                <w:szCs w:val="24"/>
              </w:rPr>
              <w:t>10:24 am</w:t>
            </w:r>
          </w:p>
        </w:tc>
      </w:tr>
    </w:tbl>
    <w:p w14:paraId="65BEA561" w14:textId="77777777" w:rsidR="0018778F" w:rsidRDefault="0018778F">
      <w:pPr>
        <w:rPr>
          <w:sz w:val="24"/>
          <w:szCs w:val="24"/>
        </w:rPr>
      </w:pPr>
      <w:r>
        <w:rPr>
          <w:sz w:val="24"/>
          <w:szCs w:val="24"/>
        </w:rPr>
        <w:t>Posted on or before</w:t>
      </w:r>
      <w:r w:rsidR="00A3726F">
        <w:rPr>
          <w:sz w:val="24"/>
          <w:szCs w:val="24"/>
        </w:rPr>
        <w:t xml:space="preserve"> </w:t>
      </w:r>
      <w:r w:rsidR="0059632B">
        <w:rPr>
          <w:sz w:val="24"/>
          <w:szCs w:val="24"/>
        </w:rPr>
        <w:t>8/13</w:t>
      </w:r>
      <w:r w:rsidR="000913B1">
        <w:rPr>
          <w:sz w:val="24"/>
          <w:szCs w:val="24"/>
        </w:rPr>
        <w:t>/</w:t>
      </w:r>
      <w:r w:rsidR="00BE7A48">
        <w:rPr>
          <w:sz w:val="24"/>
          <w:szCs w:val="24"/>
        </w:rPr>
        <w:t>202</w:t>
      </w:r>
      <w:r w:rsidR="000913B1">
        <w:rPr>
          <w:sz w:val="24"/>
          <w:szCs w:val="24"/>
        </w:rPr>
        <w:t>0</w:t>
      </w:r>
      <w:r w:rsidR="00FD21AA">
        <w:rPr>
          <w:sz w:val="24"/>
          <w:szCs w:val="24"/>
        </w:rPr>
        <w:br/>
      </w:r>
      <w:r>
        <w:rPr>
          <w:sz w:val="24"/>
          <w:szCs w:val="24"/>
        </w:rPr>
        <w:t xml:space="preserve">Submitted </w:t>
      </w:r>
      <w:r w:rsidR="00BE7A48">
        <w:rPr>
          <w:sz w:val="24"/>
          <w:szCs w:val="24"/>
        </w:rPr>
        <w:t>by</w:t>
      </w:r>
      <w:r w:rsidR="00C20786">
        <w:rPr>
          <w:sz w:val="24"/>
          <w:szCs w:val="24"/>
        </w:rPr>
        <w:t xml:space="preserve"> Nate Levenhagen</w:t>
      </w:r>
    </w:p>
    <w:sectPr w:rsidR="0018778F" w:rsidSect="00B21D55">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965F6" w14:textId="77777777" w:rsidR="00BF005A" w:rsidRDefault="00BF005A">
      <w:r>
        <w:separator/>
      </w:r>
    </w:p>
  </w:endnote>
  <w:endnote w:type="continuationSeparator" w:id="0">
    <w:p w14:paraId="0CD4B356" w14:textId="77777777" w:rsidR="00BF005A" w:rsidRDefault="00B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2CC1" w14:textId="77777777" w:rsidR="00677253" w:rsidRDefault="00677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C3A8" w14:textId="77777777" w:rsidR="00677253" w:rsidRDefault="00677253">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4355" w14:textId="77777777" w:rsidR="00677253" w:rsidRDefault="00677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6DDA" w14:textId="77777777" w:rsidR="00BF005A" w:rsidRDefault="00BF005A">
      <w:r>
        <w:separator/>
      </w:r>
    </w:p>
  </w:footnote>
  <w:footnote w:type="continuationSeparator" w:id="0">
    <w:p w14:paraId="41A69EF7" w14:textId="77777777" w:rsidR="00BF005A" w:rsidRDefault="00BF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4F74" w14:textId="77777777" w:rsidR="00677253" w:rsidRDefault="00677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5D26" w14:textId="77777777" w:rsidR="00677253" w:rsidRDefault="00677253">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79C63" w14:textId="77777777" w:rsidR="00677253" w:rsidRDefault="00677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D8FA858E"/>
    <w:lvl w:ilvl="0" w:tplc="0409000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7"/>
  </w:num>
  <w:num w:numId="3">
    <w:abstractNumId w:val="31"/>
  </w:num>
  <w:num w:numId="4">
    <w:abstractNumId w:val="22"/>
  </w:num>
  <w:num w:numId="5">
    <w:abstractNumId w:val="6"/>
  </w:num>
  <w:num w:numId="6">
    <w:abstractNumId w:val="24"/>
  </w:num>
  <w:num w:numId="7">
    <w:abstractNumId w:val="12"/>
  </w:num>
  <w:num w:numId="8">
    <w:abstractNumId w:val="14"/>
  </w:num>
  <w:num w:numId="9">
    <w:abstractNumId w:val="21"/>
  </w:num>
  <w:num w:numId="10">
    <w:abstractNumId w:val="7"/>
  </w:num>
  <w:num w:numId="11">
    <w:abstractNumId w:val="2"/>
  </w:num>
  <w:num w:numId="12">
    <w:abstractNumId w:val="0"/>
  </w:num>
  <w:num w:numId="13">
    <w:abstractNumId w:val="19"/>
  </w:num>
  <w:num w:numId="14">
    <w:abstractNumId w:val="11"/>
  </w:num>
  <w:num w:numId="15">
    <w:abstractNumId w:val="9"/>
  </w:num>
  <w:num w:numId="16">
    <w:abstractNumId w:val="29"/>
  </w:num>
  <w:num w:numId="17">
    <w:abstractNumId w:val="25"/>
  </w:num>
  <w:num w:numId="18">
    <w:abstractNumId w:val="32"/>
  </w:num>
  <w:num w:numId="19">
    <w:abstractNumId w:val="33"/>
  </w:num>
  <w:num w:numId="20">
    <w:abstractNumId w:val="26"/>
  </w:num>
  <w:num w:numId="21">
    <w:abstractNumId w:val="18"/>
  </w:num>
  <w:num w:numId="22">
    <w:abstractNumId w:val="1"/>
  </w:num>
  <w:num w:numId="23">
    <w:abstractNumId w:val="16"/>
  </w:num>
  <w:num w:numId="24">
    <w:abstractNumId w:val="13"/>
  </w:num>
  <w:num w:numId="25">
    <w:abstractNumId w:val="10"/>
  </w:num>
  <w:num w:numId="26">
    <w:abstractNumId w:val="20"/>
  </w:num>
  <w:num w:numId="27">
    <w:abstractNumId w:val="17"/>
  </w:num>
  <w:num w:numId="28">
    <w:abstractNumId w:val="30"/>
  </w:num>
  <w:num w:numId="29">
    <w:abstractNumId w:val="15"/>
  </w:num>
  <w:num w:numId="30">
    <w:abstractNumId w:val="3"/>
  </w:num>
  <w:num w:numId="31">
    <w:abstractNumId w:val="28"/>
  </w:num>
  <w:num w:numId="32">
    <w:abstractNumId w:val="23"/>
  </w:num>
  <w:num w:numId="33">
    <w:abstractNumId w:val="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BF005A"/>
    <w:rsid w:val="00000B31"/>
    <w:rsid w:val="0000121D"/>
    <w:rsid w:val="000022CF"/>
    <w:rsid w:val="00007209"/>
    <w:rsid w:val="00013E1C"/>
    <w:rsid w:val="00017A6F"/>
    <w:rsid w:val="000313FC"/>
    <w:rsid w:val="00032161"/>
    <w:rsid w:val="0003269C"/>
    <w:rsid w:val="00035C4D"/>
    <w:rsid w:val="00041A20"/>
    <w:rsid w:val="00044B12"/>
    <w:rsid w:val="000541F2"/>
    <w:rsid w:val="00055999"/>
    <w:rsid w:val="0006541A"/>
    <w:rsid w:val="00067AB6"/>
    <w:rsid w:val="00067E1B"/>
    <w:rsid w:val="00073067"/>
    <w:rsid w:val="000913B1"/>
    <w:rsid w:val="00094A4C"/>
    <w:rsid w:val="000A0D92"/>
    <w:rsid w:val="000A7355"/>
    <w:rsid w:val="000B1F41"/>
    <w:rsid w:val="000C2A92"/>
    <w:rsid w:val="000C30CD"/>
    <w:rsid w:val="000D1904"/>
    <w:rsid w:val="000D2A51"/>
    <w:rsid w:val="000D308B"/>
    <w:rsid w:val="000D46EB"/>
    <w:rsid w:val="000D5567"/>
    <w:rsid w:val="000D56DD"/>
    <w:rsid w:val="000D7925"/>
    <w:rsid w:val="000E37A3"/>
    <w:rsid w:val="000E5A4F"/>
    <w:rsid w:val="000F486B"/>
    <w:rsid w:val="000F50EC"/>
    <w:rsid w:val="000F6421"/>
    <w:rsid w:val="000F68B7"/>
    <w:rsid w:val="00104412"/>
    <w:rsid w:val="00104529"/>
    <w:rsid w:val="001047BE"/>
    <w:rsid w:val="00105C36"/>
    <w:rsid w:val="001067D6"/>
    <w:rsid w:val="00110C9B"/>
    <w:rsid w:val="00113429"/>
    <w:rsid w:val="00113FD8"/>
    <w:rsid w:val="0011681A"/>
    <w:rsid w:val="001212A0"/>
    <w:rsid w:val="00122A50"/>
    <w:rsid w:val="001336E5"/>
    <w:rsid w:val="0013523E"/>
    <w:rsid w:val="001366C0"/>
    <w:rsid w:val="0015343E"/>
    <w:rsid w:val="00157471"/>
    <w:rsid w:val="0016090C"/>
    <w:rsid w:val="001663F4"/>
    <w:rsid w:val="00167146"/>
    <w:rsid w:val="001702F5"/>
    <w:rsid w:val="00171C24"/>
    <w:rsid w:val="00172859"/>
    <w:rsid w:val="00176771"/>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5703"/>
    <w:rsid w:val="001F66EF"/>
    <w:rsid w:val="002049C1"/>
    <w:rsid w:val="002124A4"/>
    <w:rsid w:val="002129F6"/>
    <w:rsid w:val="00213C4B"/>
    <w:rsid w:val="00217F12"/>
    <w:rsid w:val="00232903"/>
    <w:rsid w:val="002332EB"/>
    <w:rsid w:val="00237608"/>
    <w:rsid w:val="0024164D"/>
    <w:rsid w:val="00241C26"/>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6AAD"/>
    <w:rsid w:val="002E384D"/>
    <w:rsid w:val="002E602C"/>
    <w:rsid w:val="002F3568"/>
    <w:rsid w:val="002F6101"/>
    <w:rsid w:val="0030170E"/>
    <w:rsid w:val="003041D0"/>
    <w:rsid w:val="003060D0"/>
    <w:rsid w:val="0031344E"/>
    <w:rsid w:val="003152EA"/>
    <w:rsid w:val="00316A74"/>
    <w:rsid w:val="0031764E"/>
    <w:rsid w:val="00322158"/>
    <w:rsid w:val="003230DB"/>
    <w:rsid w:val="00324886"/>
    <w:rsid w:val="00325728"/>
    <w:rsid w:val="00326A24"/>
    <w:rsid w:val="00327F38"/>
    <w:rsid w:val="0033323F"/>
    <w:rsid w:val="00333BD6"/>
    <w:rsid w:val="003458A0"/>
    <w:rsid w:val="00346114"/>
    <w:rsid w:val="00346197"/>
    <w:rsid w:val="00347DDE"/>
    <w:rsid w:val="00357CD2"/>
    <w:rsid w:val="00360A0A"/>
    <w:rsid w:val="003635B0"/>
    <w:rsid w:val="003639A7"/>
    <w:rsid w:val="003749AD"/>
    <w:rsid w:val="003766B7"/>
    <w:rsid w:val="00377CD9"/>
    <w:rsid w:val="0038060E"/>
    <w:rsid w:val="00391F7D"/>
    <w:rsid w:val="003936AD"/>
    <w:rsid w:val="003939C5"/>
    <w:rsid w:val="00393E6B"/>
    <w:rsid w:val="00395895"/>
    <w:rsid w:val="00396860"/>
    <w:rsid w:val="003A0574"/>
    <w:rsid w:val="003A2086"/>
    <w:rsid w:val="003A5D17"/>
    <w:rsid w:val="003A61BD"/>
    <w:rsid w:val="003A7FBA"/>
    <w:rsid w:val="003B02E7"/>
    <w:rsid w:val="003B1405"/>
    <w:rsid w:val="003B7D4A"/>
    <w:rsid w:val="003C120A"/>
    <w:rsid w:val="003C71AB"/>
    <w:rsid w:val="003D2C13"/>
    <w:rsid w:val="003D3974"/>
    <w:rsid w:val="003D462F"/>
    <w:rsid w:val="003D693B"/>
    <w:rsid w:val="003E67F8"/>
    <w:rsid w:val="003E6D01"/>
    <w:rsid w:val="003F1C13"/>
    <w:rsid w:val="003F2CD8"/>
    <w:rsid w:val="003F3977"/>
    <w:rsid w:val="00402318"/>
    <w:rsid w:val="004042DB"/>
    <w:rsid w:val="004069BF"/>
    <w:rsid w:val="00406CEF"/>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7693F"/>
    <w:rsid w:val="00480761"/>
    <w:rsid w:val="00482756"/>
    <w:rsid w:val="004829E1"/>
    <w:rsid w:val="0048419A"/>
    <w:rsid w:val="00492FF1"/>
    <w:rsid w:val="004930BE"/>
    <w:rsid w:val="00493A64"/>
    <w:rsid w:val="00495463"/>
    <w:rsid w:val="004968DA"/>
    <w:rsid w:val="00496EFA"/>
    <w:rsid w:val="004A0931"/>
    <w:rsid w:val="004A42CA"/>
    <w:rsid w:val="004B18D3"/>
    <w:rsid w:val="004C4623"/>
    <w:rsid w:val="004C601E"/>
    <w:rsid w:val="004D00E4"/>
    <w:rsid w:val="004D427A"/>
    <w:rsid w:val="004D52BE"/>
    <w:rsid w:val="004D5C90"/>
    <w:rsid w:val="004E20A4"/>
    <w:rsid w:val="004E2C6C"/>
    <w:rsid w:val="004E337D"/>
    <w:rsid w:val="004E4BB6"/>
    <w:rsid w:val="004E4D02"/>
    <w:rsid w:val="004E6FDC"/>
    <w:rsid w:val="004F16A7"/>
    <w:rsid w:val="005005E4"/>
    <w:rsid w:val="00510A34"/>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6009F"/>
    <w:rsid w:val="0056224C"/>
    <w:rsid w:val="0056335A"/>
    <w:rsid w:val="005645F5"/>
    <w:rsid w:val="00564CD1"/>
    <w:rsid w:val="00570CFD"/>
    <w:rsid w:val="005756C6"/>
    <w:rsid w:val="00575BC4"/>
    <w:rsid w:val="005817FE"/>
    <w:rsid w:val="00581CE7"/>
    <w:rsid w:val="005841F0"/>
    <w:rsid w:val="00584756"/>
    <w:rsid w:val="005872FE"/>
    <w:rsid w:val="00590A6F"/>
    <w:rsid w:val="005922E6"/>
    <w:rsid w:val="0059632B"/>
    <w:rsid w:val="005A3A5A"/>
    <w:rsid w:val="005B0DBF"/>
    <w:rsid w:val="005B14C9"/>
    <w:rsid w:val="005B4AF0"/>
    <w:rsid w:val="005B5F5B"/>
    <w:rsid w:val="005C1FC8"/>
    <w:rsid w:val="005C2AA3"/>
    <w:rsid w:val="005C60AD"/>
    <w:rsid w:val="005C79B5"/>
    <w:rsid w:val="005D12EE"/>
    <w:rsid w:val="005E08DF"/>
    <w:rsid w:val="005E14F0"/>
    <w:rsid w:val="005E23CF"/>
    <w:rsid w:val="005E467E"/>
    <w:rsid w:val="005E4AA8"/>
    <w:rsid w:val="005E6727"/>
    <w:rsid w:val="005F21D9"/>
    <w:rsid w:val="005F4DD6"/>
    <w:rsid w:val="005F6570"/>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72ADE"/>
    <w:rsid w:val="00673FAC"/>
    <w:rsid w:val="006757BB"/>
    <w:rsid w:val="00677253"/>
    <w:rsid w:val="0068170B"/>
    <w:rsid w:val="006825C8"/>
    <w:rsid w:val="00682ADE"/>
    <w:rsid w:val="00683029"/>
    <w:rsid w:val="00685CA6"/>
    <w:rsid w:val="00690041"/>
    <w:rsid w:val="0069035C"/>
    <w:rsid w:val="00693553"/>
    <w:rsid w:val="0069560F"/>
    <w:rsid w:val="006B507D"/>
    <w:rsid w:val="006B5449"/>
    <w:rsid w:val="006B5630"/>
    <w:rsid w:val="006B6CAF"/>
    <w:rsid w:val="006B7658"/>
    <w:rsid w:val="006C10BF"/>
    <w:rsid w:val="006C1D45"/>
    <w:rsid w:val="006C6118"/>
    <w:rsid w:val="006D1712"/>
    <w:rsid w:val="006E4254"/>
    <w:rsid w:val="006E4744"/>
    <w:rsid w:val="006E5432"/>
    <w:rsid w:val="006F0BF5"/>
    <w:rsid w:val="006F2781"/>
    <w:rsid w:val="006F2905"/>
    <w:rsid w:val="006F3224"/>
    <w:rsid w:val="006F3C79"/>
    <w:rsid w:val="006F4496"/>
    <w:rsid w:val="006F631D"/>
    <w:rsid w:val="006F7F0F"/>
    <w:rsid w:val="00700B76"/>
    <w:rsid w:val="007014A7"/>
    <w:rsid w:val="00713A28"/>
    <w:rsid w:val="0071520E"/>
    <w:rsid w:val="007225FF"/>
    <w:rsid w:val="007235C5"/>
    <w:rsid w:val="00726801"/>
    <w:rsid w:val="007403C5"/>
    <w:rsid w:val="0074234F"/>
    <w:rsid w:val="00743271"/>
    <w:rsid w:val="00752E07"/>
    <w:rsid w:val="0075323D"/>
    <w:rsid w:val="007542B7"/>
    <w:rsid w:val="007545A3"/>
    <w:rsid w:val="00756C16"/>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3B1F"/>
    <w:rsid w:val="007C498E"/>
    <w:rsid w:val="007C4D0B"/>
    <w:rsid w:val="007D64D2"/>
    <w:rsid w:val="007D757D"/>
    <w:rsid w:val="007D7C74"/>
    <w:rsid w:val="007F3D84"/>
    <w:rsid w:val="007F62AA"/>
    <w:rsid w:val="0080110D"/>
    <w:rsid w:val="00804EE8"/>
    <w:rsid w:val="00811BBA"/>
    <w:rsid w:val="00815BA7"/>
    <w:rsid w:val="00816441"/>
    <w:rsid w:val="00820FC0"/>
    <w:rsid w:val="00821BFE"/>
    <w:rsid w:val="00822DCB"/>
    <w:rsid w:val="0082605F"/>
    <w:rsid w:val="0083542F"/>
    <w:rsid w:val="00844DD1"/>
    <w:rsid w:val="00845EAD"/>
    <w:rsid w:val="00850223"/>
    <w:rsid w:val="00853199"/>
    <w:rsid w:val="0085356C"/>
    <w:rsid w:val="00853CEF"/>
    <w:rsid w:val="00863D32"/>
    <w:rsid w:val="00866875"/>
    <w:rsid w:val="008756E8"/>
    <w:rsid w:val="00876F09"/>
    <w:rsid w:val="00880B78"/>
    <w:rsid w:val="00883C23"/>
    <w:rsid w:val="00885430"/>
    <w:rsid w:val="00890DC7"/>
    <w:rsid w:val="00892373"/>
    <w:rsid w:val="00892D23"/>
    <w:rsid w:val="008975C1"/>
    <w:rsid w:val="008A3341"/>
    <w:rsid w:val="008A3841"/>
    <w:rsid w:val="008A79B7"/>
    <w:rsid w:val="008B407B"/>
    <w:rsid w:val="008C0027"/>
    <w:rsid w:val="008C4469"/>
    <w:rsid w:val="008C485B"/>
    <w:rsid w:val="008C4DB1"/>
    <w:rsid w:val="008C5757"/>
    <w:rsid w:val="008D03C1"/>
    <w:rsid w:val="008D2247"/>
    <w:rsid w:val="008D2901"/>
    <w:rsid w:val="008D31AC"/>
    <w:rsid w:val="008D3D74"/>
    <w:rsid w:val="008E0689"/>
    <w:rsid w:val="008E3EEE"/>
    <w:rsid w:val="008E6389"/>
    <w:rsid w:val="008F47BF"/>
    <w:rsid w:val="008F5F00"/>
    <w:rsid w:val="009021E6"/>
    <w:rsid w:val="00903ECD"/>
    <w:rsid w:val="00905179"/>
    <w:rsid w:val="00912A2A"/>
    <w:rsid w:val="009132D0"/>
    <w:rsid w:val="0092136D"/>
    <w:rsid w:val="00923298"/>
    <w:rsid w:val="009252D8"/>
    <w:rsid w:val="0092534B"/>
    <w:rsid w:val="00925B5B"/>
    <w:rsid w:val="00925D51"/>
    <w:rsid w:val="00925EB7"/>
    <w:rsid w:val="0093036E"/>
    <w:rsid w:val="00930BA3"/>
    <w:rsid w:val="0093405E"/>
    <w:rsid w:val="009347E6"/>
    <w:rsid w:val="00936616"/>
    <w:rsid w:val="0094268E"/>
    <w:rsid w:val="00956FDD"/>
    <w:rsid w:val="00976980"/>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A08"/>
    <w:rsid w:val="00A5122C"/>
    <w:rsid w:val="00A51AEA"/>
    <w:rsid w:val="00A57508"/>
    <w:rsid w:val="00A60DCA"/>
    <w:rsid w:val="00A614CC"/>
    <w:rsid w:val="00A63962"/>
    <w:rsid w:val="00A72A68"/>
    <w:rsid w:val="00A733B3"/>
    <w:rsid w:val="00A7544E"/>
    <w:rsid w:val="00A76133"/>
    <w:rsid w:val="00A8021A"/>
    <w:rsid w:val="00A802ED"/>
    <w:rsid w:val="00A84698"/>
    <w:rsid w:val="00A853BA"/>
    <w:rsid w:val="00A86893"/>
    <w:rsid w:val="00A91A76"/>
    <w:rsid w:val="00A9242F"/>
    <w:rsid w:val="00AA0C8E"/>
    <w:rsid w:val="00AA113C"/>
    <w:rsid w:val="00AA2A61"/>
    <w:rsid w:val="00AA3915"/>
    <w:rsid w:val="00AB4698"/>
    <w:rsid w:val="00AB4FE1"/>
    <w:rsid w:val="00AB7EA7"/>
    <w:rsid w:val="00AC31FF"/>
    <w:rsid w:val="00AC3203"/>
    <w:rsid w:val="00AC3F7F"/>
    <w:rsid w:val="00AC5B32"/>
    <w:rsid w:val="00AD7432"/>
    <w:rsid w:val="00AE2225"/>
    <w:rsid w:val="00AE3639"/>
    <w:rsid w:val="00AF2DE7"/>
    <w:rsid w:val="00AF306D"/>
    <w:rsid w:val="00AF4A38"/>
    <w:rsid w:val="00AF56B4"/>
    <w:rsid w:val="00AF6162"/>
    <w:rsid w:val="00AF635B"/>
    <w:rsid w:val="00B0194A"/>
    <w:rsid w:val="00B03C01"/>
    <w:rsid w:val="00B03E44"/>
    <w:rsid w:val="00B04363"/>
    <w:rsid w:val="00B06524"/>
    <w:rsid w:val="00B12ADC"/>
    <w:rsid w:val="00B16B47"/>
    <w:rsid w:val="00B21D55"/>
    <w:rsid w:val="00B23662"/>
    <w:rsid w:val="00B37F11"/>
    <w:rsid w:val="00B43DCC"/>
    <w:rsid w:val="00B44641"/>
    <w:rsid w:val="00B523F2"/>
    <w:rsid w:val="00B533CC"/>
    <w:rsid w:val="00B678CC"/>
    <w:rsid w:val="00B716C8"/>
    <w:rsid w:val="00B741BD"/>
    <w:rsid w:val="00B764E6"/>
    <w:rsid w:val="00B77A50"/>
    <w:rsid w:val="00B80017"/>
    <w:rsid w:val="00B81470"/>
    <w:rsid w:val="00B83B81"/>
    <w:rsid w:val="00B858FE"/>
    <w:rsid w:val="00BA1CFC"/>
    <w:rsid w:val="00BA2338"/>
    <w:rsid w:val="00BA2780"/>
    <w:rsid w:val="00BA4C6B"/>
    <w:rsid w:val="00BB1659"/>
    <w:rsid w:val="00BB22BB"/>
    <w:rsid w:val="00BB2336"/>
    <w:rsid w:val="00BB2A6B"/>
    <w:rsid w:val="00BB5219"/>
    <w:rsid w:val="00BB622A"/>
    <w:rsid w:val="00BB7473"/>
    <w:rsid w:val="00BC1286"/>
    <w:rsid w:val="00BC2869"/>
    <w:rsid w:val="00BC5398"/>
    <w:rsid w:val="00BC5EED"/>
    <w:rsid w:val="00BC7304"/>
    <w:rsid w:val="00BC74FA"/>
    <w:rsid w:val="00BD16AB"/>
    <w:rsid w:val="00BD42DC"/>
    <w:rsid w:val="00BD6A64"/>
    <w:rsid w:val="00BE0B7A"/>
    <w:rsid w:val="00BE125E"/>
    <w:rsid w:val="00BE74C0"/>
    <w:rsid w:val="00BE7A48"/>
    <w:rsid w:val="00BE7B28"/>
    <w:rsid w:val="00BF005A"/>
    <w:rsid w:val="00BF09C6"/>
    <w:rsid w:val="00BF1699"/>
    <w:rsid w:val="00BF3117"/>
    <w:rsid w:val="00BF5D2B"/>
    <w:rsid w:val="00BF68F4"/>
    <w:rsid w:val="00C00622"/>
    <w:rsid w:val="00C03EF6"/>
    <w:rsid w:val="00C046D3"/>
    <w:rsid w:val="00C05A65"/>
    <w:rsid w:val="00C14555"/>
    <w:rsid w:val="00C17DE4"/>
    <w:rsid w:val="00C20786"/>
    <w:rsid w:val="00C2679B"/>
    <w:rsid w:val="00C36FFF"/>
    <w:rsid w:val="00C40799"/>
    <w:rsid w:val="00C41F70"/>
    <w:rsid w:val="00C43997"/>
    <w:rsid w:val="00C70A16"/>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2D06"/>
    <w:rsid w:val="00CB3E93"/>
    <w:rsid w:val="00CB5323"/>
    <w:rsid w:val="00CB5C65"/>
    <w:rsid w:val="00CB5EF9"/>
    <w:rsid w:val="00CB65A2"/>
    <w:rsid w:val="00CC579A"/>
    <w:rsid w:val="00CC6C8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41B9"/>
    <w:rsid w:val="00D05067"/>
    <w:rsid w:val="00D05E6F"/>
    <w:rsid w:val="00D121AE"/>
    <w:rsid w:val="00D13BE5"/>
    <w:rsid w:val="00D14474"/>
    <w:rsid w:val="00D1510E"/>
    <w:rsid w:val="00D16C71"/>
    <w:rsid w:val="00D1754B"/>
    <w:rsid w:val="00D3370F"/>
    <w:rsid w:val="00D357A3"/>
    <w:rsid w:val="00D428B3"/>
    <w:rsid w:val="00D44ED0"/>
    <w:rsid w:val="00D51286"/>
    <w:rsid w:val="00D52FB2"/>
    <w:rsid w:val="00D53E04"/>
    <w:rsid w:val="00D62357"/>
    <w:rsid w:val="00D64D6F"/>
    <w:rsid w:val="00D65C9A"/>
    <w:rsid w:val="00D76682"/>
    <w:rsid w:val="00D8107E"/>
    <w:rsid w:val="00D9270B"/>
    <w:rsid w:val="00D939FF"/>
    <w:rsid w:val="00D955B5"/>
    <w:rsid w:val="00D956C6"/>
    <w:rsid w:val="00D96F2C"/>
    <w:rsid w:val="00DA0480"/>
    <w:rsid w:val="00DA6B0D"/>
    <w:rsid w:val="00DB01F4"/>
    <w:rsid w:val="00DB4FA3"/>
    <w:rsid w:val="00DC08E8"/>
    <w:rsid w:val="00DC130D"/>
    <w:rsid w:val="00DC2571"/>
    <w:rsid w:val="00DC4A7B"/>
    <w:rsid w:val="00DC6D66"/>
    <w:rsid w:val="00DD6873"/>
    <w:rsid w:val="00DE0FEA"/>
    <w:rsid w:val="00DE777B"/>
    <w:rsid w:val="00DF37A6"/>
    <w:rsid w:val="00DF59B9"/>
    <w:rsid w:val="00E002DD"/>
    <w:rsid w:val="00E00DE9"/>
    <w:rsid w:val="00E06261"/>
    <w:rsid w:val="00E110D2"/>
    <w:rsid w:val="00E1161F"/>
    <w:rsid w:val="00E123FF"/>
    <w:rsid w:val="00E21731"/>
    <w:rsid w:val="00E217D9"/>
    <w:rsid w:val="00E23465"/>
    <w:rsid w:val="00E24FEE"/>
    <w:rsid w:val="00E257C8"/>
    <w:rsid w:val="00E314A1"/>
    <w:rsid w:val="00E34494"/>
    <w:rsid w:val="00E35FDC"/>
    <w:rsid w:val="00E37448"/>
    <w:rsid w:val="00E375AB"/>
    <w:rsid w:val="00E40A86"/>
    <w:rsid w:val="00E415EF"/>
    <w:rsid w:val="00E43493"/>
    <w:rsid w:val="00E45798"/>
    <w:rsid w:val="00E52800"/>
    <w:rsid w:val="00E547AD"/>
    <w:rsid w:val="00E54AE9"/>
    <w:rsid w:val="00E5619D"/>
    <w:rsid w:val="00E645BE"/>
    <w:rsid w:val="00E66339"/>
    <w:rsid w:val="00E7360B"/>
    <w:rsid w:val="00E73A54"/>
    <w:rsid w:val="00E74BC2"/>
    <w:rsid w:val="00E7502D"/>
    <w:rsid w:val="00E776DB"/>
    <w:rsid w:val="00E8013E"/>
    <w:rsid w:val="00E84A4B"/>
    <w:rsid w:val="00E903A2"/>
    <w:rsid w:val="00E92CDD"/>
    <w:rsid w:val="00E931A9"/>
    <w:rsid w:val="00E93A7D"/>
    <w:rsid w:val="00E95120"/>
    <w:rsid w:val="00E954B0"/>
    <w:rsid w:val="00EA4F30"/>
    <w:rsid w:val="00EA6C6C"/>
    <w:rsid w:val="00EA7DEE"/>
    <w:rsid w:val="00EB3B4A"/>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17F58"/>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AB5"/>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21AA"/>
    <w:rsid w:val="00FD4425"/>
    <w:rsid w:val="00FD563C"/>
    <w:rsid w:val="00FE4448"/>
    <w:rsid w:val="00FE59C6"/>
    <w:rsid w:val="00FE6E5F"/>
    <w:rsid w:val="00FF0734"/>
    <w:rsid w:val="00FF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4F9BE"/>
  <w15:chartTrackingRefBased/>
  <w15:docId w15:val="{E96B356A-F65E-45FD-A542-A0A6502A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20Coordinator\OneDrive\LD%202020%20Agenda%20Minutes\LD%20Minutes-%20July%2015%5eJ%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E5A8A-C054-4E2F-9265-26F06F950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 Minutes- July 15^J 2020</Template>
  <TotalTime>1</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Agenda/Minutes</vt:lpstr>
    </vt:vector>
  </TitlesOfParts>
  <Company>Toshiba</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LD Coordinator</dc:creator>
  <cp:keywords/>
  <cp:lastModifiedBy>Don Putnam</cp:lastModifiedBy>
  <cp:revision>1</cp:revision>
  <cp:lastPrinted>2020-07-09T18:42:00Z</cp:lastPrinted>
  <dcterms:created xsi:type="dcterms:W3CDTF">2022-02-21T21:25:00Z</dcterms:created>
  <dcterms:modified xsi:type="dcterms:W3CDTF">2022-02-21T21:26:00Z</dcterms:modified>
</cp:coreProperties>
</file>